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noProof/>
        </w:rPr>
        <w:id w:val="-310021213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:rsidR="007A6211" w:rsidRDefault="00BA7FDB" w:rsidP="00340F08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-1170305</wp:posOffset>
                </wp:positionV>
                <wp:extent cx="7559499" cy="10693033"/>
                <wp:effectExtent l="0" t="0" r="381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 Template Front Cover Design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499" cy="10693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6211" w:rsidRDefault="007A6211" w:rsidP="00340F08"/>
        <w:p w:rsidR="007A6211" w:rsidRDefault="007A6211" w:rsidP="00340F08"/>
        <w:p w:rsidR="007A6211" w:rsidRDefault="007A6211" w:rsidP="00340F08"/>
        <w:p w:rsidR="007A6211" w:rsidRDefault="007A6211" w:rsidP="00340F08"/>
        <w:p w:rsidR="007A6211" w:rsidRDefault="007A6211" w:rsidP="00340F08"/>
        <w:p w:rsidR="007A6211" w:rsidRDefault="007A6211" w:rsidP="00340F08"/>
        <w:p w:rsidR="007A6211" w:rsidRDefault="00AC3C9A" w:rsidP="00AC3C9A">
          <w:pPr>
            <w:tabs>
              <w:tab w:val="left" w:pos="5174"/>
            </w:tabs>
          </w:pPr>
          <w:r>
            <w:tab/>
          </w:r>
        </w:p>
        <w:p w:rsidR="007A6211" w:rsidRDefault="007A6211" w:rsidP="00340F08"/>
        <w:p w:rsidR="007A6211" w:rsidRPr="005A528F" w:rsidRDefault="007A6211" w:rsidP="00340F08">
          <w:r>
            <w:rPr>
              <w:noProof/>
            </w:rPr>
            <w:drawing>
              <wp:anchor distT="0" distB="0" distL="114300" distR="114300" simplePos="0" relativeHeight="251635200" behindDoc="0" locked="0" layoutInCell="1" allowOverlap="1" wp14:anchorId="1C0161DB" wp14:editId="7C13C823">
                <wp:simplePos x="0" y="0"/>
                <wp:positionH relativeFrom="column">
                  <wp:posOffset>960120</wp:posOffset>
                </wp:positionH>
                <wp:positionV relativeFrom="paragraph">
                  <wp:posOffset>7768196</wp:posOffset>
                </wp:positionV>
                <wp:extent cx="3749040" cy="1155065"/>
                <wp:effectExtent l="0" t="0" r="3810" b="6985"/>
                <wp:wrapNone/>
                <wp:docPr id="360" name="Picture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cial details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9040" cy="1155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5633B" w:rsidRDefault="00A144C0" w:rsidP="00340F08"/>
      </w:sdtContent>
    </w:sdt>
    <w:p w:rsidR="0045633B" w:rsidRDefault="00721730" w:rsidP="00340F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308137</wp:posOffset>
                </wp:positionV>
                <wp:extent cx="6145530" cy="1404620"/>
                <wp:effectExtent l="0" t="0" r="0" b="0"/>
                <wp:wrapTight wrapText="bothSides">
                  <wp:wrapPolygon edited="0">
                    <wp:start x="201" y="0"/>
                    <wp:lineTo x="201" y="20954"/>
                    <wp:lineTo x="21359" y="20954"/>
                    <wp:lineTo x="21359" y="0"/>
                    <wp:lineTo x="20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9A" w:rsidRPr="002F1A9D" w:rsidRDefault="00AC3C9A" w:rsidP="002F1A9D">
                            <w:pPr>
                              <w:pStyle w:val="Heading5"/>
                            </w:pPr>
                            <w:r w:rsidRPr="002F1A9D">
                              <w:t>Publication Title can sit across here</w:t>
                            </w:r>
                          </w:p>
                          <w:p w:rsidR="00AC3C9A" w:rsidRDefault="00AC3C9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pt;margin-top:24.25pt;width:483.9pt;height:110.6pt;z-index:-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vH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" filled="f" stroked="f">
                <v:textbox style="mso-fit-shape-to-text:t">
                  <w:txbxContent>
                    <w:p w:rsidR="00AC3C9A" w:rsidRPr="002F1A9D" w:rsidRDefault="00AC3C9A" w:rsidP="002F1A9D">
                      <w:pPr>
                        <w:pStyle w:val="Heading5"/>
                      </w:pPr>
                      <w:r w:rsidRPr="002F1A9D">
                        <w:t>Publication Title can sit across here</w:t>
                      </w:r>
                    </w:p>
                    <w:p w:rsidR="00AC3C9A" w:rsidRDefault="00AC3C9A"/>
                  </w:txbxContent>
                </v:textbox>
                <w10:wrap type="tight"/>
              </v:shape>
            </w:pict>
          </mc:Fallback>
        </mc:AlternateContent>
      </w:r>
    </w:p>
    <w:p w:rsidR="0045633B" w:rsidRDefault="0045633B" w:rsidP="00340F08"/>
    <w:p w:rsidR="0045633B" w:rsidRDefault="0045633B" w:rsidP="00340F08"/>
    <w:p w:rsidR="0045633B" w:rsidRDefault="0045633B" w:rsidP="00340F08"/>
    <w:p w:rsidR="0045633B" w:rsidRDefault="0045633B" w:rsidP="00340F08"/>
    <w:p w:rsidR="0045633B" w:rsidRDefault="00735077" w:rsidP="00735077">
      <w:pPr>
        <w:tabs>
          <w:tab w:val="left" w:pos="5940"/>
        </w:tabs>
      </w:pPr>
      <w:r>
        <w:tab/>
      </w:r>
    </w:p>
    <w:p w:rsidR="0045633B" w:rsidRDefault="0045633B" w:rsidP="00340F08"/>
    <w:p w:rsidR="0045633B" w:rsidRDefault="0045633B" w:rsidP="00340F08"/>
    <w:p w:rsidR="0045633B" w:rsidRDefault="0045633B" w:rsidP="00340F08"/>
    <w:p w:rsidR="0045633B" w:rsidRDefault="0045633B" w:rsidP="00340F08"/>
    <w:p w:rsidR="0045633B" w:rsidRDefault="0045633B" w:rsidP="00340F08"/>
    <w:p w:rsidR="00320F84" w:rsidRDefault="00320F84" w:rsidP="00340F08"/>
    <w:p w:rsidR="00320F84" w:rsidRDefault="00721730" w:rsidP="00340F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anchorId="1505BCA5" wp14:editId="1822CCE7">
                <wp:simplePos x="0" y="0"/>
                <wp:positionH relativeFrom="column">
                  <wp:posOffset>-447040</wp:posOffset>
                </wp:positionH>
                <wp:positionV relativeFrom="paragraph">
                  <wp:posOffset>230343</wp:posOffset>
                </wp:positionV>
                <wp:extent cx="5433060" cy="1404620"/>
                <wp:effectExtent l="0" t="0" r="0" b="0"/>
                <wp:wrapTight wrapText="bothSides">
                  <wp:wrapPolygon edited="0">
                    <wp:start x="227" y="0"/>
                    <wp:lineTo x="227" y="20485"/>
                    <wp:lineTo x="21358" y="20485"/>
                    <wp:lineTo x="21358" y="0"/>
                    <wp:lineTo x="227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730" w:rsidRPr="002F1A9D" w:rsidRDefault="00721730" w:rsidP="00721730">
                            <w:pPr>
                              <w:pStyle w:val="BasicParagraph"/>
                              <w:rPr>
                                <w:rFonts w:cs="Arial"/>
                                <w:color w:val="F49600" w:themeColor="accent5"/>
                                <w:sz w:val="50"/>
                                <w:szCs w:val="50"/>
                              </w:rPr>
                            </w:pPr>
                            <w:r w:rsidRPr="002F1A9D">
                              <w:rPr>
                                <w:rFonts w:cs="Arial"/>
                                <w:b/>
                                <w:color w:val="F49600" w:themeColor="accent5"/>
                                <w:sz w:val="50"/>
                                <w:szCs w:val="50"/>
                              </w:rPr>
                              <w:t>2018</w:t>
                            </w:r>
                            <w:r w:rsidRPr="002F1A9D">
                              <w:rPr>
                                <w:rFonts w:cs="Arial"/>
                                <w:color w:val="F49600" w:themeColor="accent5"/>
                                <w:sz w:val="50"/>
                                <w:szCs w:val="50"/>
                              </w:rPr>
                              <w:t xml:space="preserve">        </w:t>
                            </w:r>
                            <w:r w:rsidR="00AC3C9A" w:rsidRPr="002F1A9D">
                              <w:rPr>
                                <w:rFonts w:cs="Arial"/>
                                <w:color w:val="F49600" w:themeColor="accent5"/>
                                <w:sz w:val="50"/>
                                <w:szCs w:val="50"/>
                              </w:rPr>
                              <w:t>Sub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5BCA5" id="_x0000_s1027" type="#_x0000_t202" style="position:absolute;margin-left:-35.2pt;margin-top:18.15pt;width:427.8pt;height:110.6pt;z-index:-25163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" filled="f" stroked="f">
                <v:textbox style="mso-fit-shape-to-text:t">
                  <w:txbxContent>
                    <w:p w:rsidR="00721730" w:rsidRPr="002F1A9D" w:rsidRDefault="00721730" w:rsidP="00721730">
                      <w:pPr>
                        <w:pStyle w:val="BasicParagraph"/>
                        <w:rPr>
                          <w:rFonts w:cs="Arial"/>
                          <w:color w:val="F49600" w:themeColor="accent5"/>
                          <w:sz w:val="50"/>
                          <w:szCs w:val="50"/>
                        </w:rPr>
                      </w:pPr>
                      <w:r w:rsidRPr="002F1A9D">
                        <w:rPr>
                          <w:rFonts w:cs="Arial"/>
                          <w:b/>
                          <w:color w:val="F49600" w:themeColor="accent5"/>
                          <w:sz w:val="50"/>
                          <w:szCs w:val="50"/>
                        </w:rPr>
                        <w:t>2018</w:t>
                      </w:r>
                      <w:r w:rsidRPr="002F1A9D">
                        <w:rPr>
                          <w:rFonts w:cs="Arial"/>
                          <w:color w:val="F49600" w:themeColor="accent5"/>
                          <w:sz w:val="50"/>
                          <w:szCs w:val="50"/>
                        </w:rPr>
                        <w:t xml:space="preserve">        </w:t>
                      </w:r>
                      <w:r w:rsidR="00AC3C9A" w:rsidRPr="002F1A9D">
                        <w:rPr>
                          <w:rFonts w:cs="Arial"/>
                          <w:color w:val="F49600" w:themeColor="accent5"/>
                          <w:sz w:val="50"/>
                          <w:szCs w:val="50"/>
                        </w:rPr>
                        <w:t>Sub Title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0F84">
        <w:br w:type="page"/>
      </w:r>
    </w:p>
    <w:p w:rsidR="003F152B" w:rsidRDefault="003F152B" w:rsidP="00721730">
      <w:pPr>
        <w:pStyle w:val="BasicParagraph"/>
        <w:rPr>
          <w:rFonts w:ascii="EC Square Sans Pro Medium" w:hAnsi="EC Square Sans Pro Medium" w:cs="EC Square Sans Pro Medium"/>
          <w:color w:val="003399"/>
          <w:sz w:val="50"/>
          <w:szCs w:val="50"/>
        </w:rPr>
      </w:pPr>
    </w:p>
    <w:p w:rsidR="00523B16" w:rsidRPr="002F1A9D" w:rsidRDefault="00721730" w:rsidP="002F1A9D">
      <w:pPr>
        <w:pStyle w:val="Heading1"/>
      </w:pPr>
      <w:r w:rsidRPr="002F1A9D">
        <w:t>Heading 1 – 25pt</w:t>
      </w:r>
    </w:p>
    <w:p w:rsidR="00523B16" w:rsidRPr="002F1A9D" w:rsidRDefault="00523B16" w:rsidP="002F1A9D">
      <w:pPr>
        <w:pStyle w:val="Heading2"/>
      </w:pPr>
      <w:r w:rsidRPr="002F1A9D">
        <w:t>Heading 2</w:t>
      </w:r>
      <w:r w:rsidR="004D7117" w:rsidRPr="002F1A9D">
        <w:t xml:space="preserve"> – 18pt</w:t>
      </w:r>
    </w:p>
    <w:p w:rsidR="00523B16" w:rsidRDefault="00523B16" w:rsidP="00340F08"/>
    <w:p w:rsidR="00721730" w:rsidRPr="002F1A9D" w:rsidRDefault="00E348AF" w:rsidP="002F1A9D">
      <w:pPr>
        <w:pStyle w:val="Heading3"/>
      </w:pPr>
      <w:r w:rsidRPr="002F1A9D">
        <w:t>HEADING 3 – 13</w:t>
      </w:r>
      <w:r w:rsidR="00721730" w:rsidRPr="002F1A9D">
        <w:t>pt</w:t>
      </w:r>
    </w:p>
    <w:p w:rsidR="00721730" w:rsidRDefault="00721730" w:rsidP="002F1A9D">
      <w:pPr>
        <w:pStyle w:val="Body"/>
      </w:pPr>
    </w:p>
    <w:p w:rsidR="00721730" w:rsidRPr="002F1A9D" w:rsidRDefault="00E348AF" w:rsidP="002F1A9D">
      <w:pPr>
        <w:pStyle w:val="Heading4"/>
      </w:pPr>
      <w:r w:rsidRPr="002F1A9D">
        <w:t>Heading 4 – 11</w:t>
      </w:r>
      <w:r w:rsidR="00721730" w:rsidRPr="002F1A9D">
        <w:t>pt</w:t>
      </w:r>
    </w:p>
    <w:p w:rsidR="00721730" w:rsidRPr="00E348AF" w:rsidRDefault="00721730" w:rsidP="002F1A9D">
      <w:pPr>
        <w:pStyle w:val="Body"/>
      </w:pPr>
    </w:p>
    <w:p w:rsidR="00721730" w:rsidRPr="002F1A9D" w:rsidRDefault="00E348AF" w:rsidP="002F1A9D">
      <w:pPr>
        <w:pStyle w:val="Body"/>
      </w:pPr>
      <w:r w:rsidRPr="002F1A9D">
        <w:t>Body text – 11</w:t>
      </w:r>
      <w:r w:rsidR="00721730" w:rsidRPr="002F1A9D">
        <w:t>pt</w:t>
      </w:r>
    </w:p>
    <w:p w:rsidR="0045633B" w:rsidRDefault="0045633B" w:rsidP="002F1A9D">
      <w:pPr>
        <w:pStyle w:val="Heading4"/>
      </w:pPr>
    </w:p>
    <w:p w:rsidR="00735077" w:rsidRDefault="00735077" w:rsidP="00735077">
      <w:pPr>
        <w:rPr>
          <w:lang w:eastAsia="en-US"/>
        </w:rPr>
      </w:pPr>
    </w:p>
    <w:p w:rsidR="00735077" w:rsidRPr="002F1A9D" w:rsidRDefault="00735077" w:rsidP="00735077">
      <w:pPr>
        <w:pStyle w:val="OrangeBulletList"/>
        <w:rPr>
          <w:rFonts w:cs="Arial"/>
        </w:rPr>
      </w:pPr>
      <w:r w:rsidRPr="002F1A9D">
        <w:rPr>
          <w:rFonts w:cs="Arial"/>
        </w:rPr>
        <w:t xml:space="preserve">Orange bullet level 1 </w:t>
      </w:r>
    </w:p>
    <w:p w:rsidR="00735077" w:rsidRPr="002F1A9D" w:rsidRDefault="00735077" w:rsidP="00735077">
      <w:pPr>
        <w:pStyle w:val="OrangeBulletList"/>
        <w:numPr>
          <w:ilvl w:val="1"/>
          <w:numId w:val="2"/>
        </w:numPr>
        <w:rPr>
          <w:rFonts w:cs="Arial"/>
        </w:rPr>
      </w:pPr>
      <w:r w:rsidRPr="002F1A9D">
        <w:rPr>
          <w:rFonts w:cs="Arial"/>
        </w:rPr>
        <w:t>Level 2</w:t>
      </w:r>
    </w:p>
    <w:p w:rsidR="00735077" w:rsidRPr="002F1A9D" w:rsidRDefault="00735077" w:rsidP="00735077">
      <w:pPr>
        <w:pStyle w:val="OrangeBulletList"/>
        <w:numPr>
          <w:ilvl w:val="2"/>
          <w:numId w:val="9"/>
        </w:numPr>
        <w:rPr>
          <w:rFonts w:cs="Arial"/>
        </w:rPr>
      </w:pPr>
      <w:r w:rsidRPr="002F1A9D">
        <w:rPr>
          <w:rFonts w:cs="Arial"/>
        </w:rPr>
        <w:t>Level 3</w:t>
      </w:r>
    </w:p>
    <w:p w:rsidR="00735077" w:rsidRDefault="00735077" w:rsidP="00735077">
      <w:pPr>
        <w:pStyle w:val="OrangeBulletList"/>
        <w:numPr>
          <w:ilvl w:val="0"/>
          <w:numId w:val="0"/>
        </w:numPr>
        <w:ind w:left="720" w:hanging="360"/>
      </w:pPr>
    </w:p>
    <w:p w:rsidR="00735077" w:rsidRDefault="00735077" w:rsidP="00735077">
      <w:pPr>
        <w:pStyle w:val="OrangeBulletList"/>
        <w:numPr>
          <w:ilvl w:val="0"/>
          <w:numId w:val="0"/>
        </w:numPr>
        <w:ind w:left="720" w:hanging="360"/>
      </w:pPr>
    </w:p>
    <w:p w:rsidR="00735077" w:rsidRPr="002F1A9D" w:rsidRDefault="007C2CF5" w:rsidP="007C2CF5">
      <w:pPr>
        <w:pStyle w:val="BlueBullet"/>
        <w:numPr>
          <w:ilvl w:val="0"/>
          <w:numId w:val="11"/>
        </w:numPr>
        <w:rPr>
          <w:rFonts w:cs="Arial"/>
        </w:rPr>
      </w:pPr>
      <w:r w:rsidRPr="002F1A9D">
        <w:rPr>
          <w:rFonts w:cs="Arial"/>
        </w:rPr>
        <w:t>Blue</w:t>
      </w:r>
      <w:r w:rsidR="00735077" w:rsidRPr="002F1A9D">
        <w:rPr>
          <w:rFonts w:cs="Arial"/>
        </w:rPr>
        <w:t xml:space="preserve"> bullet level 1 </w:t>
      </w:r>
    </w:p>
    <w:p w:rsidR="00735077" w:rsidRPr="002F1A9D" w:rsidRDefault="00735077" w:rsidP="007C2CF5">
      <w:pPr>
        <w:pStyle w:val="BlueBullet"/>
        <w:numPr>
          <w:ilvl w:val="1"/>
          <w:numId w:val="12"/>
        </w:numPr>
        <w:rPr>
          <w:rFonts w:cs="Arial"/>
        </w:rPr>
      </w:pPr>
      <w:r w:rsidRPr="002F1A9D">
        <w:rPr>
          <w:rFonts w:cs="Arial"/>
        </w:rPr>
        <w:t>Level 2</w:t>
      </w:r>
    </w:p>
    <w:p w:rsidR="00735077" w:rsidRPr="002F1A9D" w:rsidRDefault="00735077" w:rsidP="007C2CF5">
      <w:pPr>
        <w:pStyle w:val="BlueBullet"/>
        <w:numPr>
          <w:ilvl w:val="2"/>
          <w:numId w:val="16"/>
        </w:numPr>
        <w:rPr>
          <w:rFonts w:cs="Arial"/>
        </w:rPr>
      </w:pPr>
      <w:r w:rsidRPr="002F1A9D">
        <w:rPr>
          <w:rFonts w:cs="Arial"/>
        </w:rPr>
        <w:t>Level 3</w:t>
      </w:r>
    </w:p>
    <w:p w:rsidR="00735077" w:rsidRDefault="00735077" w:rsidP="00735077">
      <w:pPr>
        <w:pStyle w:val="OrangeBulletList"/>
        <w:numPr>
          <w:ilvl w:val="0"/>
          <w:numId w:val="0"/>
        </w:numPr>
        <w:ind w:left="720" w:hanging="360"/>
      </w:pPr>
    </w:p>
    <w:p w:rsidR="00367DD9" w:rsidRDefault="00367DD9" w:rsidP="00735077">
      <w:pPr>
        <w:pStyle w:val="OrangeBulletList"/>
        <w:numPr>
          <w:ilvl w:val="0"/>
          <w:numId w:val="0"/>
        </w:numPr>
        <w:ind w:left="720" w:hanging="360"/>
      </w:pPr>
    </w:p>
    <w:p w:rsidR="00367DD9" w:rsidRDefault="00367DD9" w:rsidP="00735077">
      <w:pPr>
        <w:pStyle w:val="OrangeBulletList"/>
        <w:numPr>
          <w:ilvl w:val="0"/>
          <w:numId w:val="0"/>
        </w:numPr>
        <w:ind w:left="720" w:hanging="360"/>
      </w:pPr>
    </w:p>
    <w:p w:rsidR="00367DD9" w:rsidRDefault="00367DD9" w:rsidP="00735077">
      <w:pPr>
        <w:pStyle w:val="OrangeBulletList"/>
        <w:numPr>
          <w:ilvl w:val="0"/>
          <w:numId w:val="0"/>
        </w:numPr>
        <w:ind w:left="720" w:hanging="360"/>
      </w:pPr>
    </w:p>
    <w:p w:rsidR="00367DD9" w:rsidRDefault="00367DD9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A573F4" w:rsidRDefault="00A573F4" w:rsidP="00735077">
      <w:pPr>
        <w:pStyle w:val="OrangeBulletList"/>
        <w:numPr>
          <w:ilvl w:val="0"/>
          <w:numId w:val="0"/>
        </w:numPr>
        <w:ind w:left="720" w:hanging="360"/>
      </w:pPr>
    </w:p>
    <w:p w:rsidR="00367DD9" w:rsidRDefault="00367DD9" w:rsidP="00A573F4">
      <w:pPr>
        <w:pStyle w:val="OrangeBulletList"/>
        <w:numPr>
          <w:ilvl w:val="0"/>
          <w:numId w:val="0"/>
        </w:numPr>
      </w:pPr>
    </w:p>
    <w:p w:rsidR="00A573F4" w:rsidRPr="00007535" w:rsidRDefault="00A573F4" w:rsidP="002F1A9D">
      <w:pPr>
        <w:pStyle w:val="Heading1"/>
      </w:pPr>
      <w:r w:rsidRPr="00007535">
        <w:lastRenderedPageBreak/>
        <w:t>Head</w:t>
      </w:r>
      <w:bookmarkStart w:id="0" w:name="_GoBack"/>
      <w:bookmarkEnd w:id="0"/>
      <w:r w:rsidRPr="00007535">
        <w:t>ing 1 – 25pt</w:t>
      </w:r>
    </w:p>
    <w:p w:rsidR="00A573F4" w:rsidRDefault="00A573F4" w:rsidP="002F1A9D">
      <w:pPr>
        <w:pStyle w:val="Heading4"/>
      </w:pPr>
    </w:p>
    <w:p w:rsidR="00A573F4" w:rsidRPr="007C2CF5" w:rsidRDefault="00A573F4" w:rsidP="002F1A9D">
      <w:pPr>
        <w:pStyle w:val="Heading4"/>
      </w:pPr>
      <w:r w:rsidRPr="007C2CF5">
        <w:t>Heading 4 – 11pt</w:t>
      </w:r>
    </w:p>
    <w:p w:rsidR="00A573F4" w:rsidRPr="00E348AF" w:rsidRDefault="00A573F4" w:rsidP="002F1A9D">
      <w:pPr>
        <w:pStyle w:val="Body"/>
      </w:pPr>
    </w:p>
    <w:p w:rsidR="00A573F4" w:rsidRPr="007C2CF5" w:rsidRDefault="00A573F4" w:rsidP="002F1A9D">
      <w:pPr>
        <w:pStyle w:val="Body"/>
      </w:pPr>
      <w:r w:rsidRPr="007C2CF5">
        <w:t>Body text – 11pt</w:t>
      </w:r>
    </w:p>
    <w:p w:rsidR="00A573F4" w:rsidRDefault="00A573F4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A573F4" w:rsidRDefault="00A573F4">
      <w:pPr>
        <w:spacing w:after="200" w:line="276" w:lineRule="auto"/>
        <w:rPr>
          <w:lang w:eastAsia="en-US"/>
        </w:rPr>
      </w:pPr>
    </w:p>
    <w:p w:rsidR="00735077" w:rsidRDefault="009D78C1" w:rsidP="00A573F4">
      <w:pPr>
        <w:pStyle w:val="OrangeBulletList"/>
        <w:numPr>
          <w:ilvl w:val="0"/>
          <w:numId w:val="0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203200</wp:posOffset>
                </wp:positionV>
                <wp:extent cx="2137183" cy="2428492"/>
                <wp:effectExtent l="19050" t="133350" r="492125" b="292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7183" cy="2428492"/>
                          <a:chOff x="0" y="0"/>
                          <a:chExt cx="2137183" cy="2428492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356267"/>
                            <a:ext cx="2049210" cy="2072225"/>
                          </a:xfrm>
                          <a:custGeom>
                            <a:avLst/>
                            <a:gdLst>
                              <a:gd name="connsiteX0" fmla="*/ 0 w 3457575"/>
                              <a:gd name="connsiteY0" fmla="*/ 1338263 h 2676525"/>
                              <a:gd name="connsiteX1" fmla="*/ 1728788 w 3457575"/>
                              <a:gd name="connsiteY1" fmla="*/ 0 h 2676525"/>
                              <a:gd name="connsiteX2" fmla="*/ 3457576 w 3457575"/>
                              <a:gd name="connsiteY2" fmla="*/ 1338263 h 2676525"/>
                              <a:gd name="connsiteX3" fmla="*/ 1728788 w 3457575"/>
                              <a:gd name="connsiteY3" fmla="*/ 2676526 h 2676525"/>
                              <a:gd name="connsiteX4" fmla="*/ 0 w 3457575"/>
                              <a:gd name="connsiteY4" fmla="*/ 1338263 h 2676525"/>
                              <a:gd name="connsiteX0" fmla="*/ 0 w 3819526"/>
                              <a:gd name="connsiteY0" fmla="*/ 287397 h 3465164"/>
                              <a:gd name="connsiteX1" fmla="*/ 2090738 w 3819526"/>
                              <a:gd name="connsiteY1" fmla="*/ 730309 h 3465164"/>
                              <a:gd name="connsiteX2" fmla="*/ 3819526 w 3819526"/>
                              <a:gd name="connsiteY2" fmla="*/ 2068572 h 3465164"/>
                              <a:gd name="connsiteX3" fmla="*/ 2090738 w 3819526"/>
                              <a:gd name="connsiteY3" fmla="*/ 3406835 h 3465164"/>
                              <a:gd name="connsiteX4" fmla="*/ 0 w 3819526"/>
                              <a:gd name="connsiteY4" fmla="*/ 287397 h 3465164"/>
                              <a:gd name="connsiteX0" fmla="*/ 166961 w 3986487"/>
                              <a:gd name="connsiteY0" fmla="*/ 124605 h 2830677"/>
                              <a:gd name="connsiteX1" fmla="*/ 2257699 w 3986487"/>
                              <a:gd name="connsiteY1" fmla="*/ 567517 h 2830677"/>
                              <a:gd name="connsiteX2" fmla="*/ 3986487 w 3986487"/>
                              <a:gd name="connsiteY2" fmla="*/ 1905780 h 2830677"/>
                              <a:gd name="connsiteX3" fmla="*/ 562249 w 3986487"/>
                              <a:gd name="connsiteY3" fmla="*/ 2729603 h 2830677"/>
                              <a:gd name="connsiteX4" fmla="*/ 166961 w 3986487"/>
                              <a:gd name="connsiteY4" fmla="*/ 124605 h 2830677"/>
                              <a:gd name="connsiteX0" fmla="*/ 136406 w 3193819"/>
                              <a:gd name="connsiteY0" fmla="*/ 370067 h 2975251"/>
                              <a:gd name="connsiteX1" fmla="*/ 2227144 w 3193819"/>
                              <a:gd name="connsiteY1" fmla="*/ 812979 h 2975251"/>
                              <a:gd name="connsiteX2" fmla="*/ 3193819 w 3193819"/>
                              <a:gd name="connsiteY2" fmla="*/ 226865 h 2975251"/>
                              <a:gd name="connsiteX3" fmla="*/ 531694 w 3193819"/>
                              <a:gd name="connsiteY3" fmla="*/ 2975065 h 2975251"/>
                              <a:gd name="connsiteX4" fmla="*/ 136406 w 3193819"/>
                              <a:gd name="connsiteY4" fmla="*/ 370067 h 2975251"/>
                              <a:gd name="connsiteX0" fmla="*/ 1880 w 3059293"/>
                              <a:gd name="connsiteY0" fmla="*/ 370067 h 3127656"/>
                              <a:gd name="connsiteX1" fmla="*/ 2092618 w 3059293"/>
                              <a:gd name="connsiteY1" fmla="*/ 812979 h 3127656"/>
                              <a:gd name="connsiteX2" fmla="*/ 3059293 w 3059293"/>
                              <a:gd name="connsiteY2" fmla="*/ 226865 h 3127656"/>
                              <a:gd name="connsiteX3" fmla="*/ 2483407 w 3059293"/>
                              <a:gd name="connsiteY3" fmla="*/ 3127479 h 3127656"/>
                              <a:gd name="connsiteX4" fmla="*/ 1880 w 3059293"/>
                              <a:gd name="connsiteY4" fmla="*/ 370067 h 3127656"/>
                              <a:gd name="connsiteX0" fmla="*/ 1880 w 3352739"/>
                              <a:gd name="connsiteY0" fmla="*/ 370067 h 3139987"/>
                              <a:gd name="connsiteX1" fmla="*/ 2092618 w 3352739"/>
                              <a:gd name="connsiteY1" fmla="*/ 812979 h 3139987"/>
                              <a:gd name="connsiteX2" fmla="*/ 3059293 w 3352739"/>
                              <a:gd name="connsiteY2" fmla="*/ 226865 h 3139987"/>
                              <a:gd name="connsiteX3" fmla="*/ 2483407 w 3352739"/>
                              <a:gd name="connsiteY3" fmla="*/ 3127479 h 3139987"/>
                              <a:gd name="connsiteX4" fmla="*/ 1880 w 3352739"/>
                              <a:gd name="connsiteY4" fmla="*/ 370067 h 3139987"/>
                              <a:gd name="connsiteX0" fmla="*/ 1880 w 3496252"/>
                              <a:gd name="connsiteY0" fmla="*/ 370067 h 3143412"/>
                              <a:gd name="connsiteX1" fmla="*/ 2092618 w 3496252"/>
                              <a:gd name="connsiteY1" fmla="*/ 812979 h 3143412"/>
                              <a:gd name="connsiteX2" fmla="*/ 3059293 w 3496252"/>
                              <a:gd name="connsiteY2" fmla="*/ 226865 h 3143412"/>
                              <a:gd name="connsiteX3" fmla="*/ 2483407 w 3496252"/>
                              <a:gd name="connsiteY3" fmla="*/ 3127479 h 3143412"/>
                              <a:gd name="connsiteX4" fmla="*/ 1880 w 3496252"/>
                              <a:gd name="connsiteY4" fmla="*/ 370067 h 3143412"/>
                              <a:gd name="connsiteX0" fmla="*/ 1792 w 3490270"/>
                              <a:gd name="connsiteY0" fmla="*/ 370067 h 3171814"/>
                              <a:gd name="connsiteX1" fmla="*/ 2092530 w 3490270"/>
                              <a:gd name="connsiteY1" fmla="*/ 812979 h 3171814"/>
                              <a:gd name="connsiteX2" fmla="*/ 3059205 w 3490270"/>
                              <a:gd name="connsiteY2" fmla="*/ 226865 h 3171814"/>
                              <a:gd name="connsiteX3" fmla="*/ 2473792 w 3490270"/>
                              <a:gd name="connsiteY3" fmla="*/ 3156056 h 3171814"/>
                              <a:gd name="connsiteX4" fmla="*/ 1792 w 3490270"/>
                              <a:gd name="connsiteY4" fmla="*/ 370067 h 3171814"/>
                              <a:gd name="connsiteX0" fmla="*/ 1685 w 2637334"/>
                              <a:gd name="connsiteY0" fmla="*/ 135962 h 2994477"/>
                              <a:gd name="connsiteX1" fmla="*/ 2092423 w 2637334"/>
                              <a:gd name="connsiteY1" fmla="*/ 578874 h 2994477"/>
                              <a:gd name="connsiteX2" fmla="*/ 2411340 w 2637334"/>
                              <a:gd name="connsiteY2" fmla="*/ 1860027 h 2994477"/>
                              <a:gd name="connsiteX3" fmla="*/ 2473685 w 2637334"/>
                              <a:gd name="connsiteY3" fmla="*/ 2921951 h 2994477"/>
                              <a:gd name="connsiteX4" fmla="*/ 1685 w 2637334"/>
                              <a:gd name="connsiteY4" fmla="*/ 135962 h 2994477"/>
                              <a:gd name="connsiteX0" fmla="*/ 2058 w 3041181"/>
                              <a:gd name="connsiteY0" fmla="*/ 11164 h 2869679"/>
                              <a:gd name="connsiteX1" fmla="*/ 2940579 w 3041181"/>
                              <a:gd name="connsiteY1" fmla="*/ 1816357 h 2869679"/>
                              <a:gd name="connsiteX2" fmla="*/ 2411713 w 3041181"/>
                              <a:gd name="connsiteY2" fmla="*/ 1735229 h 2869679"/>
                              <a:gd name="connsiteX3" fmla="*/ 2474058 w 3041181"/>
                              <a:gd name="connsiteY3" fmla="*/ 2797153 h 2869679"/>
                              <a:gd name="connsiteX4" fmla="*/ 2058 w 3041181"/>
                              <a:gd name="connsiteY4" fmla="*/ 11164 h 2869679"/>
                              <a:gd name="connsiteX0" fmla="*/ 15887 w 2977099"/>
                              <a:gd name="connsiteY0" fmla="*/ 76829 h 2935344"/>
                              <a:gd name="connsiteX1" fmla="*/ 1499729 w 2977099"/>
                              <a:gd name="connsiteY1" fmla="*/ 875290 h 2935344"/>
                              <a:gd name="connsiteX2" fmla="*/ 2954408 w 2977099"/>
                              <a:gd name="connsiteY2" fmla="*/ 1882022 h 2935344"/>
                              <a:gd name="connsiteX3" fmla="*/ 2425542 w 2977099"/>
                              <a:gd name="connsiteY3" fmla="*/ 1800894 h 2935344"/>
                              <a:gd name="connsiteX4" fmla="*/ 2487887 w 2977099"/>
                              <a:gd name="connsiteY4" fmla="*/ 2862818 h 2935344"/>
                              <a:gd name="connsiteX5" fmla="*/ 15887 w 2977099"/>
                              <a:gd name="connsiteY5" fmla="*/ 76829 h 2935344"/>
                              <a:gd name="connsiteX0" fmla="*/ 37683 w 3015564"/>
                              <a:gd name="connsiteY0" fmla="*/ 464014 h 3322529"/>
                              <a:gd name="connsiteX1" fmla="*/ 1150023 w 3015564"/>
                              <a:gd name="connsiteY1" fmla="*/ 176487 h 3322529"/>
                              <a:gd name="connsiteX2" fmla="*/ 2976204 w 3015564"/>
                              <a:gd name="connsiteY2" fmla="*/ 2269207 h 3322529"/>
                              <a:gd name="connsiteX3" fmla="*/ 2447338 w 3015564"/>
                              <a:gd name="connsiteY3" fmla="*/ 2188079 h 3322529"/>
                              <a:gd name="connsiteX4" fmla="*/ 2509683 w 3015564"/>
                              <a:gd name="connsiteY4" fmla="*/ 3250003 h 3322529"/>
                              <a:gd name="connsiteX5" fmla="*/ 37683 w 3015564"/>
                              <a:gd name="connsiteY5" fmla="*/ 464014 h 3322529"/>
                              <a:gd name="connsiteX0" fmla="*/ 86581 w 3064462"/>
                              <a:gd name="connsiteY0" fmla="*/ 524883 h 3383398"/>
                              <a:gd name="connsiteX1" fmla="*/ 620398 w 3064462"/>
                              <a:gd name="connsiteY1" fmla="*/ 79919 h 3383398"/>
                              <a:gd name="connsiteX2" fmla="*/ 1198921 w 3064462"/>
                              <a:gd name="connsiteY2" fmla="*/ 237356 h 3383398"/>
                              <a:gd name="connsiteX3" fmla="*/ 3025102 w 3064462"/>
                              <a:gd name="connsiteY3" fmla="*/ 2330076 h 3383398"/>
                              <a:gd name="connsiteX4" fmla="*/ 2496236 w 3064462"/>
                              <a:gd name="connsiteY4" fmla="*/ 2248948 h 3383398"/>
                              <a:gd name="connsiteX5" fmla="*/ 2558581 w 3064462"/>
                              <a:gd name="connsiteY5" fmla="*/ 3310872 h 3383398"/>
                              <a:gd name="connsiteX6" fmla="*/ 86581 w 3064462"/>
                              <a:gd name="connsiteY6" fmla="*/ 524883 h 3383398"/>
                              <a:gd name="connsiteX0" fmla="*/ 27565 w 3005446"/>
                              <a:gd name="connsiteY0" fmla="*/ 385658 h 3244173"/>
                              <a:gd name="connsiteX1" fmla="*/ 1171099 w 3005446"/>
                              <a:gd name="connsiteY1" fmla="*/ 588416 h 3244173"/>
                              <a:gd name="connsiteX2" fmla="*/ 1139905 w 3005446"/>
                              <a:gd name="connsiteY2" fmla="*/ 98131 h 3244173"/>
                              <a:gd name="connsiteX3" fmla="*/ 2966086 w 3005446"/>
                              <a:gd name="connsiteY3" fmla="*/ 2190851 h 3244173"/>
                              <a:gd name="connsiteX4" fmla="*/ 2437220 w 3005446"/>
                              <a:gd name="connsiteY4" fmla="*/ 2109723 h 3244173"/>
                              <a:gd name="connsiteX5" fmla="*/ 2499565 w 3005446"/>
                              <a:gd name="connsiteY5" fmla="*/ 3171647 h 3244173"/>
                              <a:gd name="connsiteX6" fmla="*/ 27565 w 3005446"/>
                              <a:gd name="connsiteY6" fmla="*/ 385658 h 3244173"/>
                              <a:gd name="connsiteX0" fmla="*/ 27565 w 3005446"/>
                              <a:gd name="connsiteY0" fmla="*/ 332210 h 3247346"/>
                              <a:gd name="connsiteX1" fmla="*/ 1171099 w 3005446"/>
                              <a:gd name="connsiteY1" fmla="*/ 588416 h 3247346"/>
                              <a:gd name="connsiteX2" fmla="*/ 1139905 w 3005446"/>
                              <a:gd name="connsiteY2" fmla="*/ 98131 h 3247346"/>
                              <a:gd name="connsiteX3" fmla="*/ 2966086 w 3005446"/>
                              <a:gd name="connsiteY3" fmla="*/ 2190851 h 3247346"/>
                              <a:gd name="connsiteX4" fmla="*/ 2437220 w 3005446"/>
                              <a:gd name="connsiteY4" fmla="*/ 2109723 h 3247346"/>
                              <a:gd name="connsiteX5" fmla="*/ 2499565 w 3005446"/>
                              <a:gd name="connsiteY5" fmla="*/ 3171647 h 3247346"/>
                              <a:gd name="connsiteX6" fmla="*/ 27565 w 3005446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33393 w 3011274"/>
                              <a:gd name="connsiteY0" fmla="*/ 328584 h 3243720"/>
                              <a:gd name="connsiteX1" fmla="*/ 1153177 w 3011274"/>
                              <a:gd name="connsiteY1" fmla="*/ 626362 h 3243720"/>
                              <a:gd name="connsiteX2" fmla="*/ 1145733 w 3011274"/>
                              <a:gd name="connsiteY2" fmla="*/ 94505 h 3243720"/>
                              <a:gd name="connsiteX3" fmla="*/ 2971914 w 3011274"/>
                              <a:gd name="connsiteY3" fmla="*/ 2187225 h 3243720"/>
                              <a:gd name="connsiteX4" fmla="*/ 2443048 w 3011274"/>
                              <a:gd name="connsiteY4" fmla="*/ 2106097 h 3243720"/>
                              <a:gd name="connsiteX5" fmla="*/ 2505393 w 3011274"/>
                              <a:gd name="connsiteY5" fmla="*/ 3168021 h 3243720"/>
                              <a:gd name="connsiteX6" fmla="*/ 33393 w 3011274"/>
                              <a:gd name="connsiteY6" fmla="*/ 328584 h 3243720"/>
                              <a:gd name="connsiteX0" fmla="*/ 27265 w 3005146"/>
                              <a:gd name="connsiteY0" fmla="*/ 328584 h 3243720"/>
                              <a:gd name="connsiteX1" fmla="*/ 1147049 w 3005146"/>
                              <a:gd name="connsiteY1" fmla="*/ 626362 h 3243720"/>
                              <a:gd name="connsiteX2" fmla="*/ 1139605 w 3005146"/>
                              <a:gd name="connsiteY2" fmla="*/ 94505 h 3243720"/>
                              <a:gd name="connsiteX3" fmla="*/ 2965786 w 3005146"/>
                              <a:gd name="connsiteY3" fmla="*/ 2187225 h 3243720"/>
                              <a:gd name="connsiteX4" fmla="*/ 2436920 w 3005146"/>
                              <a:gd name="connsiteY4" fmla="*/ 2106097 h 3243720"/>
                              <a:gd name="connsiteX5" fmla="*/ 2499265 w 3005146"/>
                              <a:gd name="connsiteY5" fmla="*/ 3168021 h 3243720"/>
                              <a:gd name="connsiteX6" fmla="*/ 27265 w 3005146"/>
                              <a:gd name="connsiteY6" fmla="*/ 328584 h 3243720"/>
                              <a:gd name="connsiteX0" fmla="*/ 995 w 2978876"/>
                              <a:gd name="connsiteY0" fmla="*/ 328584 h 3243720"/>
                              <a:gd name="connsiteX1" fmla="*/ 1120779 w 2978876"/>
                              <a:gd name="connsiteY1" fmla="*/ 626362 h 3243720"/>
                              <a:gd name="connsiteX2" fmla="*/ 1113335 w 2978876"/>
                              <a:gd name="connsiteY2" fmla="*/ 94505 h 3243720"/>
                              <a:gd name="connsiteX3" fmla="*/ 2939516 w 2978876"/>
                              <a:gd name="connsiteY3" fmla="*/ 2187225 h 3243720"/>
                              <a:gd name="connsiteX4" fmla="*/ 2410650 w 2978876"/>
                              <a:gd name="connsiteY4" fmla="*/ 2106097 h 3243720"/>
                              <a:gd name="connsiteX5" fmla="*/ 2472995 w 2978876"/>
                              <a:gd name="connsiteY5" fmla="*/ 3168021 h 3243720"/>
                              <a:gd name="connsiteX6" fmla="*/ 995 w 2978876"/>
                              <a:gd name="connsiteY6" fmla="*/ 328584 h 3243720"/>
                              <a:gd name="connsiteX0" fmla="*/ 995 w 2978876"/>
                              <a:gd name="connsiteY0" fmla="*/ 241517 h 3156653"/>
                              <a:gd name="connsiteX1" fmla="*/ 1120779 w 2978876"/>
                              <a:gd name="connsiteY1" fmla="*/ 539295 h 3156653"/>
                              <a:gd name="connsiteX2" fmla="*/ 1113335 w 2978876"/>
                              <a:gd name="connsiteY2" fmla="*/ 7438 h 3156653"/>
                              <a:gd name="connsiteX3" fmla="*/ 2939516 w 2978876"/>
                              <a:gd name="connsiteY3" fmla="*/ 2100158 h 3156653"/>
                              <a:gd name="connsiteX4" fmla="*/ 2410650 w 2978876"/>
                              <a:gd name="connsiteY4" fmla="*/ 2019030 h 3156653"/>
                              <a:gd name="connsiteX5" fmla="*/ 2472995 w 2978876"/>
                              <a:gd name="connsiteY5" fmla="*/ 3080954 h 3156653"/>
                              <a:gd name="connsiteX6" fmla="*/ 995 w 2978876"/>
                              <a:gd name="connsiteY6" fmla="*/ 241517 h 3156653"/>
                              <a:gd name="connsiteX0" fmla="*/ 995 w 2978876"/>
                              <a:gd name="connsiteY0" fmla="*/ 241247 h 3156383"/>
                              <a:gd name="connsiteX1" fmla="*/ 1120779 w 2978876"/>
                              <a:gd name="connsiteY1" fmla="*/ 539025 h 3156383"/>
                              <a:gd name="connsiteX2" fmla="*/ 1113335 w 2978876"/>
                              <a:gd name="connsiteY2" fmla="*/ 7168 h 3156383"/>
                              <a:gd name="connsiteX3" fmla="*/ 2939516 w 2978876"/>
                              <a:gd name="connsiteY3" fmla="*/ 2099888 h 3156383"/>
                              <a:gd name="connsiteX4" fmla="*/ 2410650 w 2978876"/>
                              <a:gd name="connsiteY4" fmla="*/ 2018760 h 3156383"/>
                              <a:gd name="connsiteX5" fmla="*/ 2472995 w 2978876"/>
                              <a:gd name="connsiteY5" fmla="*/ 3080684 h 3156383"/>
                              <a:gd name="connsiteX6" fmla="*/ 995 w 2978876"/>
                              <a:gd name="connsiteY6" fmla="*/ 241247 h 315638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0861"/>
                              <a:gd name="connsiteY0" fmla="*/ 241057 h 3156193"/>
                              <a:gd name="connsiteX1" fmla="*/ 1120779 w 2970861"/>
                              <a:gd name="connsiteY1" fmla="*/ 538835 h 3156193"/>
                              <a:gd name="connsiteX2" fmla="*/ 1113335 w 2970861"/>
                              <a:gd name="connsiteY2" fmla="*/ 6978 h 3156193"/>
                              <a:gd name="connsiteX3" fmla="*/ 2939516 w 2970861"/>
                              <a:gd name="connsiteY3" fmla="*/ 2099698 h 3156193"/>
                              <a:gd name="connsiteX4" fmla="*/ 2410650 w 2970861"/>
                              <a:gd name="connsiteY4" fmla="*/ 2018570 h 3156193"/>
                              <a:gd name="connsiteX5" fmla="*/ 2472995 w 2970861"/>
                              <a:gd name="connsiteY5" fmla="*/ 3080494 h 3156193"/>
                              <a:gd name="connsiteX6" fmla="*/ 995 w 2970861"/>
                              <a:gd name="connsiteY6" fmla="*/ 241057 h 3156193"/>
                              <a:gd name="connsiteX0" fmla="*/ 995 w 2986012"/>
                              <a:gd name="connsiteY0" fmla="*/ 241057 h 3156193"/>
                              <a:gd name="connsiteX1" fmla="*/ 1120779 w 2986012"/>
                              <a:gd name="connsiteY1" fmla="*/ 538835 h 3156193"/>
                              <a:gd name="connsiteX2" fmla="*/ 1113335 w 2986012"/>
                              <a:gd name="connsiteY2" fmla="*/ 6978 h 3156193"/>
                              <a:gd name="connsiteX3" fmla="*/ 2957331 w 2986012"/>
                              <a:gd name="connsiteY3" fmla="*/ 2093759 h 3156193"/>
                              <a:gd name="connsiteX4" fmla="*/ 2410650 w 2986012"/>
                              <a:gd name="connsiteY4" fmla="*/ 2018570 h 3156193"/>
                              <a:gd name="connsiteX5" fmla="*/ 2472995 w 2986012"/>
                              <a:gd name="connsiteY5" fmla="*/ 3080494 h 3156193"/>
                              <a:gd name="connsiteX6" fmla="*/ 995 w 2986012"/>
                              <a:gd name="connsiteY6" fmla="*/ 241057 h 3156193"/>
                              <a:gd name="connsiteX0" fmla="*/ 995 w 2959385"/>
                              <a:gd name="connsiteY0" fmla="*/ 241057 h 3156193"/>
                              <a:gd name="connsiteX1" fmla="*/ 1120779 w 2959385"/>
                              <a:gd name="connsiteY1" fmla="*/ 538835 h 3156193"/>
                              <a:gd name="connsiteX2" fmla="*/ 1113335 w 2959385"/>
                              <a:gd name="connsiteY2" fmla="*/ 6978 h 3156193"/>
                              <a:gd name="connsiteX3" fmla="*/ 2957331 w 2959385"/>
                              <a:gd name="connsiteY3" fmla="*/ 2093759 h 3156193"/>
                              <a:gd name="connsiteX4" fmla="*/ 2410650 w 2959385"/>
                              <a:gd name="connsiteY4" fmla="*/ 2018570 h 3156193"/>
                              <a:gd name="connsiteX5" fmla="*/ 2472995 w 2959385"/>
                              <a:gd name="connsiteY5" fmla="*/ 3080494 h 3156193"/>
                              <a:gd name="connsiteX6" fmla="*/ 995 w 2959385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29458"/>
                              <a:gd name="connsiteX1" fmla="*/ 1120779 w 2968918"/>
                              <a:gd name="connsiteY1" fmla="*/ 538835 h 3129458"/>
                              <a:gd name="connsiteX2" fmla="*/ 1113335 w 2968918"/>
                              <a:gd name="connsiteY2" fmla="*/ 6978 h 3129458"/>
                              <a:gd name="connsiteX3" fmla="*/ 2957331 w 2968918"/>
                              <a:gd name="connsiteY3" fmla="*/ 2093759 h 3129458"/>
                              <a:gd name="connsiteX4" fmla="*/ 2410650 w 2968918"/>
                              <a:gd name="connsiteY4" fmla="*/ 2018570 h 3129458"/>
                              <a:gd name="connsiteX5" fmla="*/ 2472995 w 2968918"/>
                              <a:gd name="connsiteY5" fmla="*/ 3080494 h 3129458"/>
                              <a:gd name="connsiteX6" fmla="*/ 995 w 2968918"/>
                              <a:gd name="connsiteY6" fmla="*/ 241057 h 3129458"/>
                              <a:gd name="connsiteX0" fmla="*/ 27679 w 2995602"/>
                              <a:gd name="connsiteY0" fmla="*/ 241057 h 3083730"/>
                              <a:gd name="connsiteX1" fmla="*/ 1147463 w 2995602"/>
                              <a:gd name="connsiteY1" fmla="*/ 538835 h 3083730"/>
                              <a:gd name="connsiteX2" fmla="*/ 1140019 w 2995602"/>
                              <a:gd name="connsiteY2" fmla="*/ 6978 h 3083730"/>
                              <a:gd name="connsiteX3" fmla="*/ 2984015 w 2995602"/>
                              <a:gd name="connsiteY3" fmla="*/ 2093759 h 3083730"/>
                              <a:gd name="connsiteX4" fmla="*/ 2437334 w 2995602"/>
                              <a:gd name="connsiteY4" fmla="*/ 2018570 h 3083730"/>
                              <a:gd name="connsiteX5" fmla="*/ 2511556 w 2995602"/>
                              <a:gd name="connsiteY5" fmla="*/ 3032990 h 3083730"/>
                              <a:gd name="connsiteX6" fmla="*/ 27679 w 2995602"/>
                              <a:gd name="connsiteY6" fmla="*/ 241057 h 3083730"/>
                              <a:gd name="connsiteX0" fmla="*/ 27679 w 2995602"/>
                              <a:gd name="connsiteY0" fmla="*/ 241057 h 3033106"/>
                              <a:gd name="connsiteX1" fmla="*/ 1147463 w 2995602"/>
                              <a:gd name="connsiteY1" fmla="*/ 538835 h 3033106"/>
                              <a:gd name="connsiteX2" fmla="*/ 1140019 w 2995602"/>
                              <a:gd name="connsiteY2" fmla="*/ 6978 h 3033106"/>
                              <a:gd name="connsiteX3" fmla="*/ 2984015 w 2995602"/>
                              <a:gd name="connsiteY3" fmla="*/ 2093759 h 3033106"/>
                              <a:gd name="connsiteX4" fmla="*/ 2437334 w 2995602"/>
                              <a:gd name="connsiteY4" fmla="*/ 2018570 h 3033106"/>
                              <a:gd name="connsiteX5" fmla="*/ 2511556 w 2995602"/>
                              <a:gd name="connsiteY5" fmla="*/ 3032990 h 3033106"/>
                              <a:gd name="connsiteX6" fmla="*/ 27679 w 2995602"/>
                              <a:gd name="connsiteY6" fmla="*/ 241057 h 3033106"/>
                              <a:gd name="connsiteX0" fmla="*/ 27679 w 2995602"/>
                              <a:gd name="connsiteY0" fmla="*/ 241057 h 3033109"/>
                              <a:gd name="connsiteX1" fmla="*/ 1147463 w 2995602"/>
                              <a:gd name="connsiteY1" fmla="*/ 538835 h 3033109"/>
                              <a:gd name="connsiteX2" fmla="*/ 1140019 w 2995602"/>
                              <a:gd name="connsiteY2" fmla="*/ 6978 h 3033109"/>
                              <a:gd name="connsiteX3" fmla="*/ 2984015 w 2995602"/>
                              <a:gd name="connsiteY3" fmla="*/ 2093759 h 3033109"/>
                              <a:gd name="connsiteX4" fmla="*/ 2437334 w 2995602"/>
                              <a:gd name="connsiteY4" fmla="*/ 2018570 h 3033109"/>
                              <a:gd name="connsiteX5" fmla="*/ 2511556 w 2995602"/>
                              <a:gd name="connsiteY5" fmla="*/ 3032990 h 3033109"/>
                              <a:gd name="connsiteX6" fmla="*/ 27679 w 2995602"/>
                              <a:gd name="connsiteY6" fmla="*/ 241057 h 3033109"/>
                              <a:gd name="connsiteX0" fmla="*/ 27679 w 3787245"/>
                              <a:gd name="connsiteY0" fmla="*/ 241057 h 3118241"/>
                              <a:gd name="connsiteX1" fmla="*/ 1147463 w 3787245"/>
                              <a:gd name="connsiteY1" fmla="*/ 538835 h 3118241"/>
                              <a:gd name="connsiteX2" fmla="*/ 1140019 w 3787245"/>
                              <a:gd name="connsiteY2" fmla="*/ 6978 h 3118241"/>
                              <a:gd name="connsiteX3" fmla="*/ 2984015 w 3787245"/>
                              <a:gd name="connsiteY3" fmla="*/ 2093759 h 3118241"/>
                              <a:gd name="connsiteX4" fmla="*/ 2437334 w 3787245"/>
                              <a:gd name="connsiteY4" fmla="*/ 2018570 h 3118241"/>
                              <a:gd name="connsiteX5" fmla="*/ 2511556 w 3787245"/>
                              <a:gd name="connsiteY5" fmla="*/ 3032990 h 3118241"/>
                              <a:gd name="connsiteX6" fmla="*/ 27679 w 3787245"/>
                              <a:gd name="connsiteY6" fmla="*/ 241057 h 3118241"/>
                              <a:gd name="connsiteX0" fmla="*/ 27679 w 2995602"/>
                              <a:gd name="connsiteY0" fmla="*/ 241057 h 3033096"/>
                              <a:gd name="connsiteX1" fmla="*/ 1147463 w 2995602"/>
                              <a:gd name="connsiteY1" fmla="*/ 538835 h 3033096"/>
                              <a:gd name="connsiteX2" fmla="*/ 1140019 w 2995602"/>
                              <a:gd name="connsiteY2" fmla="*/ 6978 h 3033096"/>
                              <a:gd name="connsiteX3" fmla="*/ 2984015 w 2995602"/>
                              <a:gd name="connsiteY3" fmla="*/ 2093759 h 3033096"/>
                              <a:gd name="connsiteX4" fmla="*/ 2437334 w 2995602"/>
                              <a:gd name="connsiteY4" fmla="*/ 2018570 h 3033096"/>
                              <a:gd name="connsiteX5" fmla="*/ 2511556 w 2995602"/>
                              <a:gd name="connsiteY5" fmla="*/ 3032990 h 3033096"/>
                              <a:gd name="connsiteX6" fmla="*/ 27679 w 2995602"/>
                              <a:gd name="connsiteY6" fmla="*/ 241057 h 3033096"/>
                              <a:gd name="connsiteX0" fmla="*/ 12376 w 2980299"/>
                              <a:gd name="connsiteY0" fmla="*/ 241057 h 3033089"/>
                              <a:gd name="connsiteX1" fmla="*/ 1132160 w 2980299"/>
                              <a:gd name="connsiteY1" fmla="*/ 538835 h 3033089"/>
                              <a:gd name="connsiteX2" fmla="*/ 1124716 w 2980299"/>
                              <a:gd name="connsiteY2" fmla="*/ 6978 h 3033089"/>
                              <a:gd name="connsiteX3" fmla="*/ 2968712 w 2980299"/>
                              <a:gd name="connsiteY3" fmla="*/ 2093759 h 3033089"/>
                              <a:gd name="connsiteX4" fmla="*/ 2422031 w 2980299"/>
                              <a:gd name="connsiteY4" fmla="*/ 2018570 h 3033089"/>
                              <a:gd name="connsiteX5" fmla="*/ 2496253 w 2980299"/>
                              <a:gd name="connsiteY5" fmla="*/ 3032990 h 3033089"/>
                              <a:gd name="connsiteX6" fmla="*/ 12376 w 2980299"/>
                              <a:gd name="connsiteY6" fmla="*/ 241057 h 3033089"/>
                              <a:gd name="connsiteX0" fmla="*/ 8250 w 2976173"/>
                              <a:gd name="connsiteY0" fmla="*/ 241057 h 3033099"/>
                              <a:gd name="connsiteX1" fmla="*/ 1128034 w 2976173"/>
                              <a:gd name="connsiteY1" fmla="*/ 538835 h 3033099"/>
                              <a:gd name="connsiteX2" fmla="*/ 1120590 w 2976173"/>
                              <a:gd name="connsiteY2" fmla="*/ 6978 h 3033099"/>
                              <a:gd name="connsiteX3" fmla="*/ 2964586 w 2976173"/>
                              <a:gd name="connsiteY3" fmla="*/ 2093759 h 3033099"/>
                              <a:gd name="connsiteX4" fmla="*/ 2417905 w 2976173"/>
                              <a:gd name="connsiteY4" fmla="*/ 2018570 h 3033099"/>
                              <a:gd name="connsiteX5" fmla="*/ 2492127 w 2976173"/>
                              <a:gd name="connsiteY5" fmla="*/ 3032990 h 3033099"/>
                              <a:gd name="connsiteX6" fmla="*/ 8250 w 2976173"/>
                              <a:gd name="connsiteY6" fmla="*/ 241057 h 3033099"/>
                              <a:gd name="connsiteX0" fmla="*/ 8250 w 2976173"/>
                              <a:gd name="connsiteY0" fmla="*/ 241057 h 3032990"/>
                              <a:gd name="connsiteX1" fmla="*/ 1128034 w 2976173"/>
                              <a:gd name="connsiteY1" fmla="*/ 538835 h 3032990"/>
                              <a:gd name="connsiteX2" fmla="*/ 1120590 w 2976173"/>
                              <a:gd name="connsiteY2" fmla="*/ 6978 h 3032990"/>
                              <a:gd name="connsiteX3" fmla="*/ 2964586 w 2976173"/>
                              <a:gd name="connsiteY3" fmla="*/ 2093759 h 3032990"/>
                              <a:gd name="connsiteX4" fmla="*/ 2417905 w 2976173"/>
                              <a:gd name="connsiteY4" fmla="*/ 2018570 h 3032990"/>
                              <a:gd name="connsiteX5" fmla="*/ 2492127 w 2976173"/>
                              <a:gd name="connsiteY5" fmla="*/ 3032990 h 3032990"/>
                              <a:gd name="connsiteX6" fmla="*/ 950026 w 2976173"/>
                              <a:gd name="connsiteY6" fmla="*/ 1330036 h 3032990"/>
                              <a:gd name="connsiteX7" fmla="*/ 8250 w 2976173"/>
                              <a:gd name="connsiteY7" fmla="*/ 241057 h 3032990"/>
                              <a:gd name="connsiteX0" fmla="*/ 10743 w 2978666"/>
                              <a:gd name="connsiteY0" fmla="*/ 241057 h 3036231"/>
                              <a:gd name="connsiteX1" fmla="*/ 1130527 w 2978666"/>
                              <a:gd name="connsiteY1" fmla="*/ 538835 h 3036231"/>
                              <a:gd name="connsiteX2" fmla="*/ 1123083 w 2978666"/>
                              <a:gd name="connsiteY2" fmla="*/ 6978 h 3036231"/>
                              <a:gd name="connsiteX3" fmla="*/ 2967079 w 2978666"/>
                              <a:gd name="connsiteY3" fmla="*/ 2093759 h 3036231"/>
                              <a:gd name="connsiteX4" fmla="*/ 2420398 w 2978666"/>
                              <a:gd name="connsiteY4" fmla="*/ 2018570 h 3036231"/>
                              <a:gd name="connsiteX5" fmla="*/ 2494620 w 2978666"/>
                              <a:gd name="connsiteY5" fmla="*/ 3032990 h 3036231"/>
                              <a:gd name="connsiteX6" fmla="*/ 679334 w 2978666"/>
                              <a:gd name="connsiteY6" fmla="*/ 2262320 h 3036231"/>
                              <a:gd name="connsiteX7" fmla="*/ 10743 w 2978666"/>
                              <a:gd name="connsiteY7" fmla="*/ 241057 h 3036231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0743 w 2978666"/>
                              <a:gd name="connsiteY0" fmla="*/ 241057 h 3037129"/>
                              <a:gd name="connsiteX1" fmla="*/ 1130527 w 2978666"/>
                              <a:gd name="connsiteY1" fmla="*/ 538835 h 3037129"/>
                              <a:gd name="connsiteX2" fmla="*/ 1123083 w 2978666"/>
                              <a:gd name="connsiteY2" fmla="*/ 6978 h 3037129"/>
                              <a:gd name="connsiteX3" fmla="*/ 2967079 w 2978666"/>
                              <a:gd name="connsiteY3" fmla="*/ 2093759 h 3037129"/>
                              <a:gd name="connsiteX4" fmla="*/ 2420398 w 2978666"/>
                              <a:gd name="connsiteY4" fmla="*/ 2018570 h 3037129"/>
                              <a:gd name="connsiteX5" fmla="*/ 2494620 w 2978666"/>
                              <a:gd name="connsiteY5" fmla="*/ 3032990 h 3037129"/>
                              <a:gd name="connsiteX6" fmla="*/ 679334 w 2978666"/>
                              <a:gd name="connsiteY6" fmla="*/ 2262320 h 3037129"/>
                              <a:gd name="connsiteX7" fmla="*/ 10743 w 2978666"/>
                              <a:gd name="connsiteY7" fmla="*/ 241057 h 3037129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2836 w 2980759"/>
                              <a:gd name="connsiteY0" fmla="*/ 241057 h 3037062"/>
                              <a:gd name="connsiteX1" fmla="*/ 1132620 w 2980759"/>
                              <a:gd name="connsiteY1" fmla="*/ 538835 h 3037062"/>
                              <a:gd name="connsiteX2" fmla="*/ 1125176 w 2980759"/>
                              <a:gd name="connsiteY2" fmla="*/ 6978 h 3037062"/>
                              <a:gd name="connsiteX3" fmla="*/ 2969172 w 2980759"/>
                              <a:gd name="connsiteY3" fmla="*/ 2093759 h 3037062"/>
                              <a:gd name="connsiteX4" fmla="*/ 2422491 w 2980759"/>
                              <a:gd name="connsiteY4" fmla="*/ 2018570 h 3037062"/>
                              <a:gd name="connsiteX5" fmla="*/ 2496713 w 2980759"/>
                              <a:gd name="connsiteY5" fmla="*/ 3032990 h 3037062"/>
                              <a:gd name="connsiteX6" fmla="*/ 651734 w 2980759"/>
                              <a:gd name="connsiteY6" fmla="*/ 2286072 h 3037062"/>
                              <a:gd name="connsiteX7" fmla="*/ 12836 w 2980759"/>
                              <a:gd name="connsiteY7" fmla="*/ 241057 h 3037062"/>
                              <a:gd name="connsiteX0" fmla="*/ 12836 w 2980759"/>
                              <a:gd name="connsiteY0" fmla="*/ 241057 h 3033525"/>
                              <a:gd name="connsiteX1" fmla="*/ 1132620 w 2980759"/>
                              <a:gd name="connsiteY1" fmla="*/ 538835 h 3033525"/>
                              <a:gd name="connsiteX2" fmla="*/ 1125176 w 2980759"/>
                              <a:gd name="connsiteY2" fmla="*/ 6978 h 3033525"/>
                              <a:gd name="connsiteX3" fmla="*/ 2969172 w 2980759"/>
                              <a:gd name="connsiteY3" fmla="*/ 2093759 h 3033525"/>
                              <a:gd name="connsiteX4" fmla="*/ 2422491 w 2980759"/>
                              <a:gd name="connsiteY4" fmla="*/ 2018570 h 3033525"/>
                              <a:gd name="connsiteX5" fmla="*/ 2496713 w 2980759"/>
                              <a:gd name="connsiteY5" fmla="*/ 3032990 h 3033525"/>
                              <a:gd name="connsiteX6" fmla="*/ 651734 w 2980759"/>
                              <a:gd name="connsiteY6" fmla="*/ 2286072 h 3033525"/>
                              <a:gd name="connsiteX7" fmla="*/ 12836 w 2980759"/>
                              <a:gd name="connsiteY7" fmla="*/ 241057 h 3033525"/>
                              <a:gd name="connsiteX0" fmla="*/ 177 w 2968100"/>
                              <a:gd name="connsiteY0" fmla="*/ 241057 h 3033525"/>
                              <a:gd name="connsiteX1" fmla="*/ 1119961 w 2968100"/>
                              <a:gd name="connsiteY1" fmla="*/ 538835 h 3033525"/>
                              <a:gd name="connsiteX2" fmla="*/ 1112517 w 2968100"/>
                              <a:gd name="connsiteY2" fmla="*/ 6978 h 3033525"/>
                              <a:gd name="connsiteX3" fmla="*/ 2956513 w 2968100"/>
                              <a:gd name="connsiteY3" fmla="*/ 2093759 h 3033525"/>
                              <a:gd name="connsiteX4" fmla="*/ 2409832 w 2968100"/>
                              <a:gd name="connsiteY4" fmla="*/ 2018570 h 3033525"/>
                              <a:gd name="connsiteX5" fmla="*/ 2484054 w 2968100"/>
                              <a:gd name="connsiteY5" fmla="*/ 3032990 h 3033525"/>
                              <a:gd name="connsiteX6" fmla="*/ 639075 w 2968100"/>
                              <a:gd name="connsiteY6" fmla="*/ 2286072 h 3033525"/>
                              <a:gd name="connsiteX7" fmla="*/ 177 w 2968100"/>
                              <a:gd name="connsiteY7" fmla="*/ 241057 h 3033525"/>
                              <a:gd name="connsiteX0" fmla="*/ 1106 w 2969029"/>
                              <a:gd name="connsiteY0" fmla="*/ 241057 h 3033525"/>
                              <a:gd name="connsiteX1" fmla="*/ 1120890 w 2969029"/>
                              <a:gd name="connsiteY1" fmla="*/ 538835 h 3033525"/>
                              <a:gd name="connsiteX2" fmla="*/ 1113446 w 2969029"/>
                              <a:gd name="connsiteY2" fmla="*/ 6978 h 3033525"/>
                              <a:gd name="connsiteX3" fmla="*/ 2957442 w 2969029"/>
                              <a:gd name="connsiteY3" fmla="*/ 2093759 h 3033525"/>
                              <a:gd name="connsiteX4" fmla="*/ 2410761 w 2969029"/>
                              <a:gd name="connsiteY4" fmla="*/ 2018570 h 3033525"/>
                              <a:gd name="connsiteX5" fmla="*/ 2484983 w 2969029"/>
                              <a:gd name="connsiteY5" fmla="*/ 3032990 h 3033525"/>
                              <a:gd name="connsiteX6" fmla="*/ 640004 w 2969029"/>
                              <a:gd name="connsiteY6" fmla="*/ 2286072 h 3033525"/>
                              <a:gd name="connsiteX7" fmla="*/ 1106 w 2969029"/>
                              <a:gd name="connsiteY7" fmla="*/ 241057 h 3033525"/>
                              <a:gd name="connsiteX0" fmla="*/ 1106 w 2969029"/>
                              <a:gd name="connsiteY0" fmla="*/ 241057 h 3033733"/>
                              <a:gd name="connsiteX1" fmla="*/ 1120890 w 2969029"/>
                              <a:gd name="connsiteY1" fmla="*/ 538835 h 3033733"/>
                              <a:gd name="connsiteX2" fmla="*/ 1113446 w 2969029"/>
                              <a:gd name="connsiteY2" fmla="*/ 6978 h 3033733"/>
                              <a:gd name="connsiteX3" fmla="*/ 2957442 w 2969029"/>
                              <a:gd name="connsiteY3" fmla="*/ 2093759 h 3033733"/>
                              <a:gd name="connsiteX4" fmla="*/ 2410761 w 2969029"/>
                              <a:gd name="connsiteY4" fmla="*/ 2018570 h 3033733"/>
                              <a:gd name="connsiteX5" fmla="*/ 2484983 w 2969029"/>
                              <a:gd name="connsiteY5" fmla="*/ 3032990 h 3033733"/>
                              <a:gd name="connsiteX6" fmla="*/ 640004 w 2969029"/>
                              <a:gd name="connsiteY6" fmla="*/ 2286072 h 3033733"/>
                              <a:gd name="connsiteX7" fmla="*/ 1106 w 2969029"/>
                              <a:gd name="connsiteY7" fmla="*/ 241057 h 3033733"/>
                              <a:gd name="connsiteX0" fmla="*/ 1106 w 3011066"/>
                              <a:gd name="connsiteY0" fmla="*/ 241057 h 3033733"/>
                              <a:gd name="connsiteX1" fmla="*/ 1120890 w 3011066"/>
                              <a:gd name="connsiteY1" fmla="*/ 538835 h 3033733"/>
                              <a:gd name="connsiteX2" fmla="*/ 1113446 w 3011066"/>
                              <a:gd name="connsiteY2" fmla="*/ 6978 h 3033733"/>
                              <a:gd name="connsiteX3" fmla="*/ 2957442 w 3011066"/>
                              <a:gd name="connsiteY3" fmla="*/ 2093759 h 3033733"/>
                              <a:gd name="connsiteX4" fmla="*/ 2410761 w 3011066"/>
                              <a:gd name="connsiteY4" fmla="*/ 2018570 h 3033733"/>
                              <a:gd name="connsiteX5" fmla="*/ 2484983 w 3011066"/>
                              <a:gd name="connsiteY5" fmla="*/ 3032990 h 3033733"/>
                              <a:gd name="connsiteX6" fmla="*/ 640004 w 3011066"/>
                              <a:gd name="connsiteY6" fmla="*/ 2286072 h 3033733"/>
                              <a:gd name="connsiteX7" fmla="*/ 1106 w 3011066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378 w 2969592"/>
                              <a:gd name="connsiteY0" fmla="*/ 192510 h 3026755"/>
                              <a:gd name="connsiteX1" fmla="*/ 1109284 w 2969592"/>
                              <a:gd name="connsiteY1" fmla="*/ 531857 h 3026755"/>
                              <a:gd name="connsiteX2" fmla="*/ 1101840 w 2969592"/>
                              <a:gd name="connsiteY2" fmla="*/ 0 h 3026755"/>
                              <a:gd name="connsiteX3" fmla="*/ 2945836 w 2969592"/>
                              <a:gd name="connsiteY3" fmla="*/ 2086781 h 3026755"/>
                              <a:gd name="connsiteX4" fmla="*/ 2399155 w 2969592"/>
                              <a:gd name="connsiteY4" fmla="*/ 2011592 h 3026755"/>
                              <a:gd name="connsiteX5" fmla="*/ 2473377 w 2969592"/>
                              <a:gd name="connsiteY5" fmla="*/ 3026012 h 3026755"/>
                              <a:gd name="connsiteX6" fmla="*/ 628398 w 2969592"/>
                              <a:gd name="connsiteY6" fmla="*/ 2279094 h 3026755"/>
                              <a:gd name="connsiteX7" fmla="*/ 1378 w 2969592"/>
                              <a:gd name="connsiteY7" fmla="*/ 192510 h 3026755"/>
                              <a:gd name="connsiteX0" fmla="*/ 102388 w 3070602"/>
                              <a:gd name="connsiteY0" fmla="*/ 192510 h 3026755"/>
                              <a:gd name="connsiteX1" fmla="*/ 1210294 w 3070602"/>
                              <a:gd name="connsiteY1" fmla="*/ 531857 h 3026755"/>
                              <a:gd name="connsiteX2" fmla="*/ 1202850 w 3070602"/>
                              <a:gd name="connsiteY2" fmla="*/ 0 h 3026755"/>
                              <a:gd name="connsiteX3" fmla="*/ 3046846 w 3070602"/>
                              <a:gd name="connsiteY3" fmla="*/ 2086781 h 3026755"/>
                              <a:gd name="connsiteX4" fmla="*/ 2500165 w 3070602"/>
                              <a:gd name="connsiteY4" fmla="*/ 2011592 h 3026755"/>
                              <a:gd name="connsiteX5" fmla="*/ 2574387 w 3070602"/>
                              <a:gd name="connsiteY5" fmla="*/ 3026012 h 3026755"/>
                              <a:gd name="connsiteX6" fmla="*/ 729408 w 3070602"/>
                              <a:gd name="connsiteY6" fmla="*/ 2279094 h 3026755"/>
                              <a:gd name="connsiteX7" fmla="*/ 102388 w 3070602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146165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3013547"/>
                              <a:gd name="connsiteY0" fmla="*/ 192510 h 3026755"/>
                              <a:gd name="connsiteX1" fmla="*/ 1129339 w 3013547"/>
                              <a:gd name="connsiteY1" fmla="*/ 531857 h 3026755"/>
                              <a:gd name="connsiteX2" fmla="*/ 1121895 w 3013547"/>
                              <a:gd name="connsiteY2" fmla="*/ 0 h 3026755"/>
                              <a:gd name="connsiteX3" fmla="*/ 2965891 w 3013547"/>
                              <a:gd name="connsiteY3" fmla="*/ 2146165 h 3026755"/>
                              <a:gd name="connsiteX4" fmla="*/ 2419210 w 3013547"/>
                              <a:gd name="connsiteY4" fmla="*/ 2011592 h 3026755"/>
                              <a:gd name="connsiteX5" fmla="*/ 2493432 w 3013547"/>
                              <a:gd name="connsiteY5" fmla="*/ 3026012 h 3026755"/>
                              <a:gd name="connsiteX6" fmla="*/ 648453 w 3013547"/>
                              <a:gd name="connsiteY6" fmla="*/ 2279094 h 3026755"/>
                              <a:gd name="connsiteX7" fmla="*/ 21433 w 3013547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2992905"/>
                              <a:gd name="connsiteY0" fmla="*/ 192510 h 3026755"/>
                              <a:gd name="connsiteX1" fmla="*/ 1129339 w 2992905"/>
                              <a:gd name="connsiteY1" fmla="*/ 531857 h 3026755"/>
                              <a:gd name="connsiteX2" fmla="*/ 1121895 w 2992905"/>
                              <a:gd name="connsiteY2" fmla="*/ 0 h 3026755"/>
                              <a:gd name="connsiteX3" fmla="*/ 2965891 w 2992905"/>
                              <a:gd name="connsiteY3" fmla="*/ 2146165 h 3026755"/>
                              <a:gd name="connsiteX4" fmla="*/ 2419210 w 2992905"/>
                              <a:gd name="connsiteY4" fmla="*/ 2011592 h 3026755"/>
                              <a:gd name="connsiteX5" fmla="*/ 2493432 w 2992905"/>
                              <a:gd name="connsiteY5" fmla="*/ 3026012 h 3026755"/>
                              <a:gd name="connsiteX6" fmla="*/ 648453 w 2992905"/>
                              <a:gd name="connsiteY6" fmla="*/ 2279094 h 3026755"/>
                              <a:gd name="connsiteX7" fmla="*/ 21433 w 2992905"/>
                              <a:gd name="connsiteY7" fmla="*/ 192510 h 3026755"/>
                              <a:gd name="connsiteX0" fmla="*/ 21433 w 2992905"/>
                              <a:gd name="connsiteY0" fmla="*/ 192510 h 3026713"/>
                              <a:gd name="connsiteX1" fmla="*/ 1129339 w 2992905"/>
                              <a:gd name="connsiteY1" fmla="*/ 531857 h 3026713"/>
                              <a:gd name="connsiteX2" fmla="*/ 1121895 w 2992905"/>
                              <a:gd name="connsiteY2" fmla="*/ 0 h 3026713"/>
                              <a:gd name="connsiteX3" fmla="*/ 2965891 w 2992905"/>
                              <a:gd name="connsiteY3" fmla="*/ 2146165 h 3026713"/>
                              <a:gd name="connsiteX4" fmla="*/ 2419210 w 2992905"/>
                              <a:gd name="connsiteY4" fmla="*/ 2011592 h 3026713"/>
                              <a:gd name="connsiteX5" fmla="*/ 2493432 w 2992905"/>
                              <a:gd name="connsiteY5" fmla="*/ 3026012 h 3026713"/>
                              <a:gd name="connsiteX6" fmla="*/ 648453 w 2992905"/>
                              <a:gd name="connsiteY6" fmla="*/ 2279094 h 3026713"/>
                              <a:gd name="connsiteX7" fmla="*/ 21433 w 2992905"/>
                              <a:gd name="connsiteY7" fmla="*/ 192510 h 3026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92905" h="3026713">
                                <a:moveTo>
                                  <a:pt x="21433" y="192510"/>
                                </a:moveTo>
                                <a:cubicBezTo>
                                  <a:pt x="103835" y="170923"/>
                                  <a:pt x="1074581" y="520376"/>
                                  <a:pt x="1129339" y="531857"/>
                                </a:cubicBezTo>
                                <a:cubicBezTo>
                                  <a:pt x="1142533" y="412674"/>
                                  <a:pt x="1089267" y="224725"/>
                                  <a:pt x="1121895" y="0"/>
                                </a:cubicBezTo>
                                <a:cubicBezTo>
                                  <a:pt x="3292156" y="262202"/>
                                  <a:pt x="2989109" y="2104506"/>
                                  <a:pt x="2965891" y="2146165"/>
                                </a:cubicBezTo>
                                <a:cubicBezTo>
                                  <a:pt x="2958299" y="2159787"/>
                                  <a:pt x="2514240" y="2002882"/>
                                  <a:pt x="2419210" y="2011592"/>
                                </a:cubicBezTo>
                                <a:cubicBezTo>
                                  <a:pt x="2413268" y="2115311"/>
                                  <a:pt x="2568860" y="3011122"/>
                                  <a:pt x="2493432" y="3026012"/>
                                </a:cubicBezTo>
                                <a:cubicBezTo>
                                  <a:pt x="2418004" y="3040902"/>
                                  <a:pt x="1246526" y="2819571"/>
                                  <a:pt x="648453" y="2279094"/>
                                </a:cubicBezTo>
                                <a:cubicBezTo>
                                  <a:pt x="14772" y="1647510"/>
                                  <a:pt x="-45751" y="210110"/>
                                  <a:pt x="21433" y="192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0"/>
                            </a:schemeClr>
                          </a:solidFill>
                          <a:ln w="44450">
                            <a:gradFill>
                              <a:gsLst>
                                <a:gs pos="0">
                                  <a:srgbClr val="C00000"/>
                                </a:gs>
                                <a:gs pos="100000">
                                  <a:schemeClr val="accent1"/>
                                </a:gs>
                              </a:gsLst>
                              <a:lin ang="108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 rot="2800435">
                            <a:off x="190831" y="380122"/>
                            <a:ext cx="2326473" cy="1566230"/>
                          </a:xfrm>
                          <a:custGeom>
                            <a:avLst/>
                            <a:gdLst>
                              <a:gd name="connsiteX0" fmla="*/ 0 w 2119630"/>
                              <a:gd name="connsiteY0" fmla="*/ 0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0 w 2119630"/>
                              <a:gd name="connsiteY4" fmla="*/ 0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12133 h 418501"/>
                              <a:gd name="connsiteX1" fmla="*/ 2119630 w 2119630"/>
                              <a:gd name="connsiteY1" fmla="*/ 7021 h 418501"/>
                              <a:gd name="connsiteX2" fmla="*/ 2119630 w 2119630"/>
                              <a:gd name="connsiteY2" fmla="*/ 418501 h 418501"/>
                              <a:gd name="connsiteX3" fmla="*/ 0 w 2119630"/>
                              <a:gd name="connsiteY3" fmla="*/ 418501 h 418501"/>
                              <a:gd name="connsiteX4" fmla="*/ 61365 w 2119630"/>
                              <a:gd name="connsiteY4" fmla="*/ 212133 h 418501"/>
                              <a:gd name="connsiteX0" fmla="*/ 61365 w 2150044"/>
                              <a:gd name="connsiteY0" fmla="*/ 187185 h 393553"/>
                              <a:gd name="connsiteX1" fmla="*/ 2150044 w 2150044"/>
                              <a:gd name="connsiteY1" fmla="*/ 41841 h 393553"/>
                              <a:gd name="connsiteX2" fmla="*/ 2119630 w 2150044"/>
                              <a:gd name="connsiteY2" fmla="*/ 393553 h 393553"/>
                              <a:gd name="connsiteX3" fmla="*/ 0 w 2150044"/>
                              <a:gd name="connsiteY3" fmla="*/ 393553 h 393553"/>
                              <a:gd name="connsiteX4" fmla="*/ 61365 w 2150044"/>
                              <a:gd name="connsiteY4" fmla="*/ 187185 h 393553"/>
                              <a:gd name="connsiteX0" fmla="*/ 61365 w 2529536"/>
                              <a:gd name="connsiteY0" fmla="*/ 201688 h 408056"/>
                              <a:gd name="connsiteX1" fmla="*/ 2529537 w 2529536"/>
                              <a:gd name="connsiteY1" fmla="*/ 19687 h 408056"/>
                              <a:gd name="connsiteX2" fmla="*/ 2119630 w 2529536"/>
                              <a:gd name="connsiteY2" fmla="*/ 408056 h 408056"/>
                              <a:gd name="connsiteX3" fmla="*/ 0 w 2529536"/>
                              <a:gd name="connsiteY3" fmla="*/ 408056 h 408056"/>
                              <a:gd name="connsiteX4" fmla="*/ 61365 w 2529536"/>
                              <a:gd name="connsiteY4" fmla="*/ 201688 h 408056"/>
                              <a:gd name="connsiteX0" fmla="*/ 61365 w 3081738"/>
                              <a:gd name="connsiteY0" fmla="*/ 191922 h 398290"/>
                              <a:gd name="connsiteX1" fmla="*/ 3081738 w 3081738"/>
                              <a:gd name="connsiteY1" fmla="*/ 33965 h 398290"/>
                              <a:gd name="connsiteX2" fmla="*/ 2119630 w 3081738"/>
                              <a:gd name="connsiteY2" fmla="*/ 398290 h 398290"/>
                              <a:gd name="connsiteX3" fmla="*/ 0 w 3081738"/>
                              <a:gd name="connsiteY3" fmla="*/ 398290 h 398290"/>
                              <a:gd name="connsiteX4" fmla="*/ 61365 w 3081738"/>
                              <a:gd name="connsiteY4" fmla="*/ 191922 h 398290"/>
                              <a:gd name="connsiteX0" fmla="*/ 0 w 3705629"/>
                              <a:gd name="connsiteY0" fmla="*/ 158761 h 469770"/>
                              <a:gd name="connsiteX1" fmla="*/ 3705629 w 3705629"/>
                              <a:gd name="connsiteY1" fmla="*/ 105445 h 469770"/>
                              <a:gd name="connsiteX2" fmla="*/ 2743521 w 3705629"/>
                              <a:gd name="connsiteY2" fmla="*/ 469770 h 469770"/>
                              <a:gd name="connsiteX3" fmla="*/ 623891 w 3705629"/>
                              <a:gd name="connsiteY3" fmla="*/ 469770 h 469770"/>
                              <a:gd name="connsiteX4" fmla="*/ 0 w 3705629"/>
                              <a:gd name="connsiteY4" fmla="*/ 158761 h 469770"/>
                              <a:gd name="connsiteX0" fmla="*/ 0 w 3954753"/>
                              <a:gd name="connsiteY0" fmla="*/ 141216 h 452225"/>
                              <a:gd name="connsiteX1" fmla="*/ 3954752 w 3954753"/>
                              <a:gd name="connsiteY1" fmla="*/ 163595 h 452225"/>
                              <a:gd name="connsiteX2" fmla="*/ 2743521 w 3954753"/>
                              <a:gd name="connsiteY2" fmla="*/ 452225 h 452225"/>
                              <a:gd name="connsiteX3" fmla="*/ 623891 w 3954753"/>
                              <a:gd name="connsiteY3" fmla="*/ 452225 h 452225"/>
                              <a:gd name="connsiteX4" fmla="*/ 0 w 3954753"/>
                              <a:gd name="connsiteY4" fmla="*/ 141216 h 452225"/>
                              <a:gd name="connsiteX0" fmla="*/ 0 w 3968885"/>
                              <a:gd name="connsiteY0" fmla="*/ 194200 h 505209"/>
                              <a:gd name="connsiteX1" fmla="*/ 3954752 w 3968885"/>
                              <a:gd name="connsiteY1" fmla="*/ 216579 h 505209"/>
                              <a:gd name="connsiteX2" fmla="*/ 2743521 w 3968885"/>
                              <a:gd name="connsiteY2" fmla="*/ 505209 h 505209"/>
                              <a:gd name="connsiteX3" fmla="*/ 623891 w 3968885"/>
                              <a:gd name="connsiteY3" fmla="*/ 505209 h 505209"/>
                              <a:gd name="connsiteX4" fmla="*/ 0 w 3968885"/>
                              <a:gd name="connsiteY4" fmla="*/ 194200 h 505209"/>
                              <a:gd name="connsiteX0" fmla="*/ 0 w 3655811"/>
                              <a:gd name="connsiteY0" fmla="*/ 163106 h 474115"/>
                              <a:gd name="connsiteX1" fmla="*/ 3640388 w 3655811"/>
                              <a:gd name="connsiteY1" fmla="*/ 289828 h 474115"/>
                              <a:gd name="connsiteX2" fmla="*/ 2743521 w 3655811"/>
                              <a:gd name="connsiteY2" fmla="*/ 474115 h 474115"/>
                              <a:gd name="connsiteX3" fmla="*/ 623891 w 3655811"/>
                              <a:gd name="connsiteY3" fmla="*/ 474115 h 474115"/>
                              <a:gd name="connsiteX4" fmla="*/ 0 w 3655811"/>
                              <a:gd name="connsiteY4" fmla="*/ 163106 h 474115"/>
                              <a:gd name="connsiteX0" fmla="*/ 0 w 3662680"/>
                              <a:gd name="connsiteY0" fmla="*/ 143931 h 454940"/>
                              <a:gd name="connsiteX1" fmla="*/ 3640388 w 3662680"/>
                              <a:gd name="connsiteY1" fmla="*/ 270653 h 454940"/>
                              <a:gd name="connsiteX2" fmla="*/ 2743521 w 3662680"/>
                              <a:gd name="connsiteY2" fmla="*/ 454940 h 454940"/>
                              <a:gd name="connsiteX3" fmla="*/ 623891 w 3662680"/>
                              <a:gd name="connsiteY3" fmla="*/ 454940 h 454940"/>
                              <a:gd name="connsiteX4" fmla="*/ 0 w 3662680"/>
                              <a:gd name="connsiteY4" fmla="*/ 143931 h 454940"/>
                              <a:gd name="connsiteX0" fmla="*/ 0 w 3673766"/>
                              <a:gd name="connsiteY0" fmla="*/ 167466 h 478475"/>
                              <a:gd name="connsiteX1" fmla="*/ 3640388 w 3673766"/>
                              <a:gd name="connsiteY1" fmla="*/ 294188 h 478475"/>
                              <a:gd name="connsiteX2" fmla="*/ 2743521 w 3673766"/>
                              <a:gd name="connsiteY2" fmla="*/ 478475 h 478475"/>
                              <a:gd name="connsiteX3" fmla="*/ 623891 w 3673766"/>
                              <a:gd name="connsiteY3" fmla="*/ 478475 h 478475"/>
                              <a:gd name="connsiteX4" fmla="*/ 0 w 3673766"/>
                              <a:gd name="connsiteY4" fmla="*/ 167466 h 478475"/>
                              <a:gd name="connsiteX0" fmla="*/ 0 w 3691008"/>
                              <a:gd name="connsiteY0" fmla="*/ 163727 h 474736"/>
                              <a:gd name="connsiteX1" fmla="*/ 3640388 w 3691008"/>
                              <a:gd name="connsiteY1" fmla="*/ 290449 h 474736"/>
                              <a:gd name="connsiteX2" fmla="*/ 2743521 w 3691008"/>
                              <a:gd name="connsiteY2" fmla="*/ 474736 h 474736"/>
                              <a:gd name="connsiteX3" fmla="*/ 623891 w 3691008"/>
                              <a:gd name="connsiteY3" fmla="*/ 474736 h 474736"/>
                              <a:gd name="connsiteX4" fmla="*/ 0 w 3691008"/>
                              <a:gd name="connsiteY4" fmla="*/ 163727 h 474736"/>
                              <a:gd name="connsiteX0" fmla="*/ 0 w 3718564"/>
                              <a:gd name="connsiteY0" fmla="*/ 157054 h 500855"/>
                              <a:gd name="connsiteX1" fmla="*/ 3668790 w 3718564"/>
                              <a:gd name="connsiteY1" fmla="*/ 316568 h 500855"/>
                              <a:gd name="connsiteX2" fmla="*/ 2771923 w 3718564"/>
                              <a:gd name="connsiteY2" fmla="*/ 500855 h 500855"/>
                              <a:gd name="connsiteX3" fmla="*/ 652293 w 3718564"/>
                              <a:gd name="connsiteY3" fmla="*/ 500855 h 500855"/>
                              <a:gd name="connsiteX4" fmla="*/ 0 w 3718564"/>
                              <a:gd name="connsiteY4" fmla="*/ 157054 h 500855"/>
                              <a:gd name="connsiteX0" fmla="*/ 0 w 3631888"/>
                              <a:gd name="connsiteY0" fmla="*/ 152421 h 496222"/>
                              <a:gd name="connsiteX1" fmla="*/ 3579352 w 3631888"/>
                              <a:gd name="connsiteY1" fmla="*/ 336348 h 496222"/>
                              <a:gd name="connsiteX2" fmla="*/ 2771923 w 3631888"/>
                              <a:gd name="connsiteY2" fmla="*/ 496222 h 496222"/>
                              <a:gd name="connsiteX3" fmla="*/ 652293 w 3631888"/>
                              <a:gd name="connsiteY3" fmla="*/ 496222 h 496222"/>
                              <a:gd name="connsiteX4" fmla="*/ 0 w 3631888"/>
                              <a:gd name="connsiteY4" fmla="*/ 152421 h 496222"/>
                              <a:gd name="connsiteX0" fmla="*/ 0 w 3633868"/>
                              <a:gd name="connsiteY0" fmla="*/ 146691 h 490492"/>
                              <a:gd name="connsiteX1" fmla="*/ 3579352 w 3633868"/>
                              <a:gd name="connsiteY1" fmla="*/ 330618 h 490492"/>
                              <a:gd name="connsiteX2" fmla="*/ 2771923 w 3633868"/>
                              <a:gd name="connsiteY2" fmla="*/ 490492 h 490492"/>
                              <a:gd name="connsiteX3" fmla="*/ 652293 w 3633868"/>
                              <a:gd name="connsiteY3" fmla="*/ 490492 h 490492"/>
                              <a:gd name="connsiteX4" fmla="*/ 0 w 3633868"/>
                              <a:gd name="connsiteY4" fmla="*/ 146691 h 490492"/>
                              <a:gd name="connsiteX0" fmla="*/ 0 w 3770384"/>
                              <a:gd name="connsiteY0" fmla="*/ 139899 h 483700"/>
                              <a:gd name="connsiteX1" fmla="*/ 3579352 w 3770384"/>
                              <a:gd name="connsiteY1" fmla="*/ 323826 h 483700"/>
                              <a:gd name="connsiteX2" fmla="*/ 2771923 w 3770384"/>
                              <a:gd name="connsiteY2" fmla="*/ 483700 h 483700"/>
                              <a:gd name="connsiteX3" fmla="*/ 652293 w 3770384"/>
                              <a:gd name="connsiteY3" fmla="*/ 483700 h 483700"/>
                              <a:gd name="connsiteX4" fmla="*/ 0 w 3770384"/>
                              <a:gd name="connsiteY4" fmla="*/ 139899 h 483700"/>
                              <a:gd name="connsiteX0" fmla="*/ 0 w 3580963"/>
                              <a:gd name="connsiteY0" fmla="*/ 156336 h 500137"/>
                              <a:gd name="connsiteX1" fmla="*/ 3579352 w 3580963"/>
                              <a:gd name="connsiteY1" fmla="*/ 340263 h 500137"/>
                              <a:gd name="connsiteX2" fmla="*/ 2771923 w 3580963"/>
                              <a:gd name="connsiteY2" fmla="*/ 500137 h 500137"/>
                              <a:gd name="connsiteX3" fmla="*/ 652293 w 3580963"/>
                              <a:gd name="connsiteY3" fmla="*/ 500137 h 500137"/>
                              <a:gd name="connsiteX4" fmla="*/ 0 w 3580963"/>
                              <a:gd name="connsiteY4" fmla="*/ 156336 h 500137"/>
                              <a:gd name="connsiteX0" fmla="*/ 0 w 3612342"/>
                              <a:gd name="connsiteY0" fmla="*/ 150879 h 494680"/>
                              <a:gd name="connsiteX1" fmla="*/ 3579352 w 3612342"/>
                              <a:gd name="connsiteY1" fmla="*/ 334806 h 494680"/>
                              <a:gd name="connsiteX2" fmla="*/ 2771923 w 3612342"/>
                              <a:gd name="connsiteY2" fmla="*/ 494680 h 494680"/>
                              <a:gd name="connsiteX3" fmla="*/ 652293 w 3612342"/>
                              <a:gd name="connsiteY3" fmla="*/ 494680 h 494680"/>
                              <a:gd name="connsiteX4" fmla="*/ 0 w 3612342"/>
                              <a:gd name="connsiteY4" fmla="*/ 150879 h 494680"/>
                              <a:gd name="connsiteX0" fmla="*/ 0 w 3598338"/>
                              <a:gd name="connsiteY0" fmla="*/ 152981 h 496782"/>
                              <a:gd name="connsiteX1" fmla="*/ 3579352 w 3598338"/>
                              <a:gd name="connsiteY1" fmla="*/ 336908 h 496782"/>
                              <a:gd name="connsiteX2" fmla="*/ 2771923 w 3598338"/>
                              <a:gd name="connsiteY2" fmla="*/ 496782 h 496782"/>
                              <a:gd name="connsiteX3" fmla="*/ 652293 w 3598338"/>
                              <a:gd name="connsiteY3" fmla="*/ 496782 h 496782"/>
                              <a:gd name="connsiteX4" fmla="*/ 0 w 3598338"/>
                              <a:gd name="connsiteY4" fmla="*/ 152981 h 496782"/>
                              <a:gd name="connsiteX0" fmla="*/ 0 w 3596696"/>
                              <a:gd name="connsiteY0" fmla="*/ 159140 h 502941"/>
                              <a:gd name="connsiteX1" fmla="*/ 3579352 w 3596696"/>
                              <a:gd name="connsiteY1" fmla="*/ 343067 h 502941"/>
                              <a:gd name="connsiteX2" fmla="*/ 2771923 w 3596696"/>
                              <a:gd name="connsiteY2" fmla="*/ 502941 h 502941"/>
                              <a:gd name="connsiteX3" fmla="*/ 652293 w 3596696"/>
                              <a:gd name="connsiteY3" fmla="*/ 502941 h 502941"/>
                              <a:gd name="connsiteX4" fmla="*/ 0 w 3596696"/>
                              <a:gd name="connsiteY4" fmla="*/ 159140 h 502941"/>
                              <a:gd name="connsiteX0" fmla="*/ 0 w 3637115"/>
                              <a:gd name="connsiteY0" fmla="*/ 154158 h 525366"/>
                              <a:gd name="connsiteX1" fmla="*/ 3620268 w 3637115"/>
                              <a:gd name="connsiteY1" fmla="*/ 365492 h 525366"/>
                              <a:gd name="connsiteX2" fmla="*/ 2812839 w 3637115"/>
                              <a:gd name="connsiteY2" fmla="*/ 525366 h 525366"/>
                              <a:gd name="connsiteX3" fmla="*/ 693209 w 3637115"/>
                              <a:gd name="connsiteY3" fmla="*/ 525366 h 525366"/>
                              <a:gd name="connsiteX4" fmla="*/ 0 w 3637115"/>
                              <a:gd name="connsiteY4" fmla="*/ 154158 h 525366"/>
                              <a:gd name="connsiteX0" fmla="*/ 89693 w 3726809"/>
                              <a:gd name="connsiteY0" fmla="*/ 154158 h 525366"/>
                              <a:gd name="connsiteX1" fmla="*/ 3709961 w 3726809"/>
                              <a:gd name="connsiteY1" fmla="*/ 365492 h 525366"/>
                              <a:gd name="connsiteX2" fmla="*/ 2902532 w 3726809"/>
                              <a:gd name="connsiteY2" fmla="*/ 525366 h 525366"/>
                              <a:gd name="connsiteX3" fmla="*/ 782902 w 3726809"/>
                              <a:gd name="connsiteY3" fmla="*/ 525366 h 525366"/>
                              <a:gd name="connsiteX4" fmla="*/ 89693 w 3726809"/>
                              <a:gd name="connsiteY4" fmla="*/ 154158 h 525366"/>
                              <a:gd name="connsiteX0" fmla="*/ 193223 w 3830339"/>
                              <a:gd name="connsiteY0" fmla="*/ 154158 h 525366"/>
                              <a:gd name="connsiteX1" fmla="*/ 3813491 w 3830339"/>
                              <a:gd name="connsiteY1" fmla="*/ 365492 h 525366"/>
                              <a:gd name="connsiteX2" fmla="*/ 3006062 w 3830339"/>
                              <a:gd name="connsiteY2" fmla="*/ 525366 h 525366"/>
                              <a:gd name="connsiteX3" fmla="*/ 886432 w 3830339"/>
                              <a:gd name="connsiteY3" fmla="*/ 525366 h 525366"/>
                              <a:gd name="connsiteX4" fmla="*/ 193223 w 3830339"/>
                              <a:gd name="connsiteY4" fmla="*/ 154158 h 525366"/>
                              <a:gd name="connsiteX0" fmla="*/ 193223 w 3832229"/>
                              <a:gd name="connsiteY0" fmla="*/ 138075 h 509283"/>
                              <a:gd name="connsiteX1" fmla="*/ 3813491 w 3832229"/>
                              <a:gd name="connsiteY1" fmla="*/ 349409 h 509283"/>
                              <a:gd name="connsiteX2" fmla="*/ 3006062 w 3832229"/>
                              <a:gd name="connsiteY2" fmla="*/ 509283 h 509283"/>
                              <a:gd name="connsiteX3" fmla="*/ 886432 w 3832229"/>
                              <a:gd name="connsiteY3" fmla="*/ 509283 h 509283"/>
                              <a:gd name="connsiteX4" fmla="*/ 193223 w 3832229"/>
                              <a:gd name="connsiteY4" fmla="*/ 138075 h 509283"/>
                              <a:gd name="connsiteX0" fmla="*/ 184761 w 3894821"/>
                              <a:gd name="connsiteY0" fmla="*/ 134348 h 528007"/>
                              <a:gd name="connsiteX1" fmla="*/ 3877070 w 3894821"/>
                              <a:gd name="connsiteY1" fmla="*/ 368133 h 528007"/>
                              <a:gd name="connsiteX2" fmla="*/ 3069641 w 3894821"/>
                              <a:gd name="connsiteY2" fmla="*/ 528007 h 528007"/>
                              <a:gd name="connsiteX3" fmla="*/ 950011 w 3894821"/>
                              <a:gd name="connsiteY3" fmla="*/ 528007 h 528007"/>
                              <a:gd name="connsiteX4" fmla="*/ 184761 w 3894821"/>
                              <a:gd name="connsiteY4" fmla="*/ 134348 h 52800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4096819"/>
                              <a:gd name="connsiteY0" fmla="*/ 108888 h 502547"/>
                              <a:gd name="connsiteX1" fmla="*/ 3877070 w 4096819"/>
                              <a:gd name="connsiteY1" fmla="*/ 342673 h 502547"/>
                              <a:gd name="connsiteX2" fmla="*/ 3069641 w 4096819"/>
                              <a:gd name="connsiteY2" fmla="*/ 502547 h 502547"/>
                              <a:gd name="connsiteX3" fmla="*/ 950011 w 4096819"/>
                              <a:gd name="connsiteY3" fmla="*/ 502547 h 502547"/>
                              <a:gd name="connsiteX4" fmla="*/ 184761 w 4096819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71390"/>
                              <a:gd name="connsiteY0" fmla="*/ 128444 h 522103"/>
                              <a:gd name="connsiteX1" fmla="*/ 3877070 w 3971390"/>
                              <a:gd name="connsiteY1" fmla="*/ 362229 h 522103"/>
                              <a:gd name="connsiteX2" fmla="*/ 3069641 w 3971390"/>
                              <a:gd name="connsiteY2" fmla="*/ 522103 h 522103"/>
                              <a:gd name="connsiteX3" fmla="*/ 950011 w 3971390"/>
                              <a:gd name="connsiteY3" fmla="*/ 522103 h 522103"/>
                              <a:gd name="connsiteX4" fmla="*/ 184761 w 3971390"/>
                              <a:gd name="connsiteY4" fmla="*/ 128444 h 522103"/>
                              <a:gd name="connsiteX0" fmla="*/ 184761 w 3877069"/>
                              <a:gd name="connsiteY0" fmla="*/ 129494 h 523153"/>
                              <a:gd name="connsiteX1" fmla="*/ 3877070 w 3877069"/>
                              <a:gd name="connsiteY1" fmla="*/ 363279 h 523153"/>
                              <a:gd name="connsiteX2" fmla="*/ 3069641 w 3877069"/>
                              <a:gd name="connsiteY2" fmla="*/ 523153 h 523153"/>
                              <a:gd name="connsiteX3" fmla="*/ 950011 w 3877069"/>
                              <a:gd name="connsiteY3" fmla="*/ 523153 h 523153"/>
                              <a:gd name="connsiteX4" fmla="*/ 184761 w 3877069"/>
                              <a:gd name="connsiteY4" fmla="*/ 129494 h 5231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7069" h="523153">
                                <a:moveTo>
                                  <a:pt x="184761" y="129494"/>
                                </a:moveTo>
                                <a:cubicBezTo>
                                  <a:pt x="3262915" y="-192169"/>
                                  <a:pt x="3561890" y="162294"/>
                                  <a:pt x="3877070" y="363279"/>
                                </a:cubicBezTo>
                                <a:cubicBezTo>
                                  <a:pt x="3177557" y="410458"/>
                                  <a:pt x="3338784" y="469862"/>
                                  <a:pt x="3069641" y="523153"/>
                                </a:cubicBezTo>
                                <a:lnTo>
                                  <a:pt x="950011" y="523153"/>
                                </a:lnTo>
                                <a:cubicBezTo>
                                  <a:pt x="718941" y="399417"/>
                                  <a:pt x="-445154" y="10295"/>
                                  <a:pt x="184761" y="1294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45B9E" w:rsidRPr="002F1A9D" w:rsidRDefault="00C45B9E" w:rsidP="00C45B9E">
                              <w:pPr>
                                <w:pStyle w:val="OrangeBulletList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cs="Arial"/>
                                  <w:b/>
                                  <w:noProof/>
                                  <w:color w:val="F39200" w:themeColor="accen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/>
                                        </w14:gs>
                                        <w14:gs w14:pos="100000">
                                          <w14:schemeClr w14:val="accent1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F39200" w:themeColor="accen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000">
                                          <w14:srgbClr w14:val="C00000"/>
                                        </w14:gs>
                                        <w14:gs w14:pos="100000">
                                          <w14:schemeClr w14:val="accent1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#</w:t>
                              </w: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F39200" w:themeColor="accen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/>
                                        </w14:gs>
                                        <w14:gs w14:pos="100000">
                                          <w14:schemeClr w14:val="accent1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DiscoverYourTalent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375961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8" style="position:absolute;margin-left:240.75pt;margin-top:16pt;width:168.3pt;height:191.2pt;z-index:251652608;mso-width-relative:margin;mso-height-relative:margin" coordsize="21371,24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">
                <v:shape id="Oval 9" o:spid="_x0000_s1029" style="position:absolute;top:3562;width:20492;height:20722;visibility:visible;mso-wrap-style:square;v-text-anchor:middle" coordsize="2992905,302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" path="m21433,192510v82402,-21587,1053148,327866,1107906,339347c1142533,412674,1089267,224725,1121895,,3292156,262202,2989109,2104506,2965891,2146165v-7592,13622,-451651,-143283,-546681,-134573c2413268,2115311,2568860,3011122,2493432,3026012,2418004,3040902,1246526,2819571,648453,2279094,14772,1647510,-45751,210110,21433,192510xe" fillcolor="white [3212]" strokeweight="3.5pt">
                  <v:fill opacity="0"/>
                  <v:path arrowok="t" o:connecttype="custom" o:connectlocs="14675,131801;773246,364133;768149,0;2030714,1469362;1656407,1377227;1707226,2071745;443989,1560371;14675,131801" o:connectangles="0,0,0,0,0,0,0,0"/>
                </v:shape>
                <v:shape id="Text Box 15" o:spid="_x0000_s1030" style="position:absolute;left:1908;top:3801;width:23264;height:15662;rotation:3058822fd;visibility:visible;mso-wrap-style:square;v-text-anchor:top" coordsize="3877069,523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" adj="-11796480,,5400" path="m184761,129494v3078154,-321663,3377129,32800,3692309,233785c3177557,410458,3338784,469862,3069641,523153r-2119630,c718941,399417,-445154,10295,184761,129494xe" filled="f" stroked="f">
                  <v:stroke joinstyle="miter"/>
                  <v:formulas/>
                  <v:path arrowok="t" o:connecttype="custom" o:connectlocs="110868,387683;2326474,1087595;1841968,1566230;570063,1566230;110868,387683" o:connectangles="0,0,0,0,0" textboxrect="0,0,3877069,523153"/>
                  <v:textbox>
                    <w:txbxContent>
                      <w:p w:rsidR="00C45B9E" w:rsidRPr="002F1A9D" w:rsidRDefault="00C45B9E" w:rsidP="00C45B9E">
                        <w:pPr>
                          <w:pStyle w:val="OrangeBulletList"/>
                          <w:numPr>
                            <w:ilvl w:val="0"/>
                            <w:numId w:val="0"/>
                          </w:numPr>
                          <w:rPr>
                            <w:rFonts w:cs="Arial"/>
                            <w:b/>
                            <w:noProof/>
                            <w:color w:val="F39200" w:themeColor="accen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C00000"/>
                                  </w14:gs>
                                  <w14:gs w14:pos="100000">
                                    <w14:schemeClr w14:val="accent1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</w:pPr>
                        <w:r w:rsidRPr="002F1A9D">
                          <w:rPr>
                            <w:rFonts w:cs="Arial"/>
                            <w:b/>
                            <w:noProof/>
                            <w:color w:val="F39200" w:themeColor="accen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000">
                                    <w14:srgbClr w14:val="C00000"/>
                                  </w14:gs>
                                  <w14:gs w14:pos="100000">
                                    <w14:schemeClr w14:val="accent1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#</w:t>
                        </w:r>
                        <w:r w:rsidRPr="002F1A9D">
                          <w:rPr>
                            <w:rFonts w:cs="Arial"/>
                            <w:b/>
                            <w:noProof/>
                            <w:color w:val="F39200" w:themeColor="accen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C00000"/>
                                  </w14:gs>
                                  <w14:gs w14:pos="100000">
                                    <w14:schemeClr w14:val="accent1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DiscoverYourTalent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5077" w:rsidRDefault="009D78C1" w:rsidP="00735077">
      <w:pPr>
        <w:pStyle w:val="OrangeBulletList"/>
        <w:numPr>
          <w:ilvl w:val="0"/>
          <w:numId w:val="0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739471</wp:posOffset>
                </wp:positionH>
                <wp:positionV relativeFrom="paragraph">
                  <wp:posOffset>115868</wp:posOffset>
                </wp:positionV>
                <wp:extent cx="2121282" cy="2444176"/>
                <wp:effectExtent l="19050" t="133350" r="508000" b="1333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282" cy="2444176"/>
                          <a:chOff x="0" y="0"/>
                          <a:chExt cx="2121282" cy="2444176"/>
                        </a:xfrm>
                      </wpg:grpSpPr>
                      <wps:wsp>
                        <wps:cNvPr id="12" name="Oval 9"/>
                        <wps:cNvSpPr/>
                        <wps:spPr>
                          <a:xfrm>
                            <a:off x="0" y="372171"/>
                            <a:ext cx="2049145" cy="2072005"/>
                          </a:xfrm>
                          <a:custGeom>
                            <a:avLst/>
                            <a:gdLst>
                              <a:gd name="connsiteX0" fmla="*/ 0 w 3457575"/>
                              <a:gd name="connsiteY0" fmla="*/ 1338263 h 2676525"/>
                              <a:gd name="connsiteX1" fmla="*/ 1728788 w 3457575"/>
                              <a:gd name="connsiteY1" fmla="*/ 0 h 2676525"/>
                              <a:gd name="connsiteX2" fmla="*/ 3457576 w 3457575"/>
                              <a:gd name="connsiteY2" fmla="*/ 1338263 h 2676525"/>
                              <a:gd name="connsiteX3" fmla="*/ 1728788 w 3457575"/>
                              <a:gd name="connsiteY3" fmla="*/ 2676526 h 2676525"/>
                              <a:gd name="connsiteX4" fmla="*/ 0 w 3457575"/>
                              <a:gd name="connsiteY4" fmla="*/ 1338263 h 2676525"/>
                              <a:gd name="connsiteX0" fmla="*/ 0 w 3819526"/>
                              <a:gd name="connsiteY0" fmla="*/ 287397 h 3465164"/>
                              <a:gd name="connsiteX1" fmla="*/ 2090738 w 3819526"/>
                              <a:gd name="connsiteY1" fmla="*/ 730309 h 3465164"/>
                              <a:gd name="connsiteX2" fmla="*/ 3819526 w 3819526"/>
                              <a:gd name="connsiteY2" fmla="*/ 2068572 h 3465164"/>
                              <a:gd name="connsiteX3" fmla="*/ 2090738 w 3819526"/>
                              <a:gd name="connsiteY3" fmla="*/ 3406835 h 3465164"/>
                              <a:gd name="connsiteX4" fmla="*/ 0 w 3819526"/>
                              <a:gd name="connsiteY4" fmla="*/ 287397 h 3465164"/>
                              <a:gd name="connsiteX0" fmla="*/ 166961 w 3986487"/>
                              <a:gd name="connsiteY0" fmla="*/ 124605 h 2830677"/>
                              <a:gd name="connsiteX1" fmla="*/ 2257699 w 3986487"/>
                              <a:gd name="connsiteY1" fmla="*/ 567517 h 2830677"/>
                              <a:gd name="connsiteX2" fmla="*/ 3986487 w 3986487"/>
                              <a:gd name="connsiteY2" fmla="*/ 1905780 h 2830677"/>
                              <a:gd name="connsiteX3" fmla="*/ 562249 w 3986487"/>
                              <a:gd name="connsiteY3" fmla="*/ 2729603 h 2830677"/>
                              <a:gd name="connsiteX4" fmla="*/ 166961 w 3986487"/>
                              <a:gd name="connsiteY4" fmla="*/ 124605 h 2830677"/>
                              <a:gd name="connsiteX0" fmla="*/ 136406 w 3193819"/>
                              <a:gd name="connsiteY0" fmla="*/ 370067 h 2975251"/>
                              <a:gd name="connsiteX1" fmla="*/ 2227144 w 3193819"/>
                              <a:gd name="connsiteY1" fmla="*/ 812979 h 2975251"/>
                              <a:gd name="connsiteX2" fmla="*/ 3193819 w 3193819"/>
                              <a:gd name="connsiteY2" fmla="*/ 226865 h 2975251"/>
                              <a:gd name="connsiteX3" fmla="*/ 531694 w 3193819"/>
                              <a:gd name="connsiteY3" fmla="*/ 2975065 h 2975251"/>
                              <a:gd name="connsiteX4" fmla="*/ 136406 w 3193819"/>
                              <a:gd name="connsiteY4" fmla="*/ 370067 h 2975251"/>
                              <a:gd name="connsiteX0" fmla="*/ 1880 w 3059293"/>
                              <a:gd name="connsiteY0" fmla="*/ 370067 h 3127656"/>
                              <a:gd name="connsiteX1" fmla="*/ 2092618 w 3059293"/>
                              <a:gd name="connsiteY1" fmla="*/ 812979 h 3127656"/>
                              <a:gd name="connsiteX2" fmla="*/ 3059293 w 3059293"/>
                              <a:gd name="connsiteY2" fmla="*/ 226865 h 3127656"/>
                              <a:gd name="connsiteX3" fmla="*/ 2483407 w 3059293"/>
                              <a:gd name="connsiteY3" fmla="*/ 3127479 h 3127656"/>
                              <a:gd name="connsiteX4" fmla="*/ 1880 w 3059293"/>
                              <a:gd name="connsiteY4" fmla="*/ 370067 h 3127656"/>
                              <a:gd name="connsiteX0" fmla="*/ 1880 w 3352739"/>
                              <a:gd name="connsiteY0" fmla="*/ 370067 h 3139987"/>
                              <a:gd name="connsiteX1" fmla="*/ 2092618 w 3352739"/>
                              <a:gd name="connsiteY1" fmla="*/ 812979 h 3139987"/>
                              <a:gd name="connsiteX2" fmla="*/ 3059293 w 3352739"/>
                              <a:gd name="connsiteY2" fmla="*/ 226865 h 3139987"/>
                              <a:gd name="connsiteX3" fmla="*/ 2483407 w 3352739"/>
                              <a:gd name="connsiteY3" fmla="*/ 3127479 h 3139987"/>
                              <a:gd name="connsiteX4" fmla="*/ 1880 w 3352739"/>
                              <a:gd name="connsiteY4" fmla="*/ 370067 h 3139987"/>
                              <a:gd name="connsiteX0" fmla="*/ 1880 w 3496252"/>
                              <a:gd name="connsiteY0" fmla="*/ 370067 h 3143412"/>
                              <a:gd name="connsiteX1" fmla="*/ 2092618 w 3496252"/>
                              <a:gd name="connsiteY1" fmla="*/ 812979 h 3143412"/>
                              <a:gd name="connsiteX2" fmla="*/ 3059293 w 3496252"/>
                              <a:gd name="connsiteY2" fmla="*/ 226865 h 3143412"/>
                              <a:gd name="connsiteX3" fmla="*/ 2483407 w 3496252"/>
                              <a:gd name="connsiteY3" fmla="*/ 3127479 h 3143412"/>
                              <a:gd name="connsiteX4" fmla="*/ 1880 w 3496252"/>
                              <a:gd name="connsiteY4" fmla="*/ 370067 h 3143412"/>
                              <a:gd name="connsiteX0" fmla="*/ 1792 w 3490270"/>
                              <a:gd name="connsiteY0" fmla="*/ 370067 h 3171814"/>
                              <a:gd name="connsiteX1" fmla="*/ 2092530 w 3490270"/>
                              <a:gd name="connsiteY1" fmla="*/ 812979 h 3171814"/>
                              <a:gd name="connsiteX2" fmla="*/ 3059205 w 3490270"/>
                              <a:gd name="connsiteY2" fmla="*/ 226865 h 3171814"/>
                              <a:gd name="connsiteX3" fmla="*/ 2473792 w 3490270"/>
                              <a:gd name="connsiteY3" fmla="*/ 3156056 h 3171814"/>
                              <a:gd name="connsiteX4" fmla="*/ 1792 w 3490270"/>
                              <a:gd name="connsiteY4" fmla="*/ 370067 h 3171814"/>
                              <a:gd name="connsiteX0" fmla="*/ 1685 w 2637334"/>
                              <a:gd name="connsiteY0" fmla="*/ 135962 h 2994477"/>
                              <a:gd name="connsiteX1" fmla="*/ 2092423 w 2637334"/>
                              <a:gd name="connsiteY1" fmla="*/ 578874 h 2994477"/>
                              <a:gd name="connsiteX2" fmla="*/ 2411340 w 2637334"/>
                              <a:gd name="connsiteY2" fmla="*/ 1860027 h 2994477"/>
                              <a:gd name="connsiteX3" fmla="*/ 2473685 w 2637334"/>
                              <a:gd name="connsiteY3" fmla="*/ 2921951 h 2994477"/>
                              <a:gd name="connsiteX4" fmla="*/ 1685 w 2637334"/>
                              <a:gd name="connsiteY4" fmla="*/ 135962 h 2994477"/>
                              <a:gd name="connsiteX0" fmla="*/ 2058 w 3041181"/>
                              <a:gd name="connsiteY0" fmla="*/ 11164 h 2869679"/>
                              <a:gd name="connsiteX1" fmla="*/ 2940579 w 3041181"/>
                              <a:gd name="connsiteY1" fmla="*/ 1816357 h 2869679"/>
                              <a:gd name="connsiteX2" fmla="*/ 2411713 w 3041181"/>
                              <a:gd name="connsiteY2" fmla="*/ 1735229 h 2869679"/>
                              <a:gd name="connsiteX3" fmla="*/ 2474058 w 3041181"/>
                              <a:gd name="connsiteY3" fmla="*/ 2797153 h 2869679"/>
                              <a:gd name="connsiteX4" fmla="*/ 2058 w 3041181"/>
                              <a:gd name="connsiteY4" fmla="*/ 11164 h 2869679"/>
                              <a:gd name="connsiteX0" fmla="*/ 15887 w 2977099"/>
                              <a:gd name="connsiteY0" fmla="*/ 76829 h 2935344"/>
                              <a:gd name="connsiteX1" fmla="*/ 1499729 w 2977099"/>
                              <a:gd name="connsiteY1" fmla="*/ 875290 h 2935344"/>
                              <a:gd name="connsiteX2" fmla="*/ 2954408 w 2977099"/>
                              <a:gd name="connsiteY2" fmla="*/ 1882022 h 2935344"/>
                              <a:gd name="connsiteX3" fmla="*/ 2425542 w 2977099"/>
                              <a:gd name="connsiteY3" fmla="*/ 1800894 h 2935344"/>
                              <a:gd name="connsiteX4" fmla="*/ 2487887 w 2977099"/>
                              <a:gd name="connsiteY4" fmla="*/ 2862818 h 2935344"/>
                              <a:gd name="connsiteX5" fmla="*/ 15887 w 2977099"/>
                              <a:gd name="connsiteY5" fmla="*/ 76829 h 2935344"/>
                              <a:gd name="connsiteX0" fmla="*/ 37683 w 3015564"/>
                              <a:gd name="connsiteY0" fmla="*/ 464014 h 3322529"/>
                              <a:gd name="connsiteX1" fmla="*/ 1150023 w 3015564"/>
                              <a:gd name="connsiteY1" fmla="*/ 176487 h 3322529"/>
                              <a:gd name="connsiteX2" fmla="*/ 2976204 w 3015564"/>
                              <a:gd name="connsiteY2" fmla="*/ 2269207 h 3322529"/>
                              <a:gd name="connsiteX3" fmla="*/ 2447338 w 3015564"/>
                              <a:gd name="connsiteY3" fmla="*/ 2188079 h 3322529"/>
                              <a:gd name="connsiteX4" fmla="*/ 2509683 w 3015564"/>
                              <a:gd name="connsiteY4" fmla="*/ 3250003 h 3322529"/>
                              <a:gd name="connsiteX5" fmla="*/ 37683 w 3015564"/>
                              <a:gd name="connsiteY5" fmla="*/ 464014 h 3322529"/>
                              <a:gd name="connsiteX0" fmla="*/ 86581 w 3064462"/>
                              <a:gd name="connsiteY0" fmla="*/ 524883 h 3383398"/>
                              <a:gd name="connsiteX1" fmla="*/ 620398 w 3064462"/>
                              <a:gd name="connsiteY1" fmla="*/ 79919 h 3383398"/>
                              <a:gd name="connsiteX2" fmla="*/ 1198921 w 3064462"/>
                              <a:gd name="connsiteY2" fmla="*/ 237356 h 3383398"/>
                              <a:gd name="connsiteX3" fmla="*/ 3025102 w 3064462"/>
                              <a:gd name="connsiteY3" fmla="*/ 2330076 h 3383398"/>
                              <a:gd name="connsiteX4" fmla="*/ 2496236 w 3064462"/>
                              <a:gd name="connsiteY4" fmla="*/ 2248948 h 3383398"/>
                              <a:gd name="connsiteX5" fmla="*/ 2558581 w 3064462"/>
                              <a:gd name="connsiteY5" fmla="*/ 3310872 h 3383398"/>
                              <a:gd name="connsiteX6" fmla="*/ 86581 w 3064462"/>
                              <a:gd name="connsiteY6" fmla="*/ 524883 h 3383398"/>
                              <a:gd name="connsiteX0" fmla="*/ 27565 w 3005446"/>
                              <a:gd name="connsiteY0" fmla="*/ 385658 h 3244173"/>
                              <a:gd name="connsiteX1" fmla="*/ 1171099 w 3005446"/>
                              <a:gd name="connsiteY1" fmla="*/ 588416 h 3244173"/>
                              <a:gd name="connsiteX2" fmla="*/ 1139905 w 3005446"/>
                              <a:gd name="connsiteY2" fmla="*/ 98131 h 3244173"/>
                              <a:gd name="connsiteX3" fmla="*/ 2966086 w 3005446"/>
                              <a:gd name="connsiteY3" fmla="*/ 2190851 h 3244173"/>
                              <a:gd name="connsiteX4" fmla="*/ 2437220 w 3005446"/>
                              <a:gd name="connsiteY4" fmla="*/ 2109723 h 3244173"/>
                              <a:gd name="connsiteX5" fmla="*/ 2499565 w 3005446"/>
                              <a:gd name="connsiteY5" fmla="*/ 3171647 h 3244173"/>
                              <a:gd name="connsiteX6" fmla="*/ 27565 w 3005446"/>
                              <a:gd name="connsiteY6" fmla="*/ 385658 h 3244173"/>
                              <a:gd name="connsiteX0" fmla="*/ 27565 w 3005446"/>
                              <a:gd name="connsiteY0" fmla="*/ 332210 h 3247346"/>
                              <a:gd name="connsiteX1" fmla="*/ 1171099 w 3005446"/>
                              <a:gd name="connsiteY1" fmla="*/ 588416 h 3247346"/>
                              <a:gd name="connsiteX2" fmla="*/ 1139905 w 3005446"/>
                              <a:gd name="connsiteY2" fmla="*/ 98131 h 3247346"/>
                              <a:gd name="connsiteX3" fmla="*/ 2966086 w 3005446"/>
                              <a:gd name="connsiteY3" fmla="*/ 2190851 h 3247346"/>
                              <a:gd name="connsiteX4" fmla="*/ 2437220 w 3005446"/>
                              <a:gd name="connsiteY4" fmla="*/ 2109723 h 3247346"/>
                              <a:gd name="connsiteX5" fmla="*/ 2499565 w 3005446"/>
                              <a:gd name="connsiteY5" fmla="*/ 3171647 h 3247346"/>
                              <a:gd name="connsiteX6" fmla="*/ 27565 w 3005446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33393 w 3011274"/>
                              <a:gd name="connsiteY0" fmla="*/ 328584 h 3243720"/>
                              <a:gd name="connsiteX1" fmla="*/ 1153177 w 3011274"/>
                              <a:gd name="connsiteY1" fmla="*/ 626362 h 3243720"/>
                              <a:gd name="connsiteX2" fmla="*/ 1145733 w 3011274"/>
                              <a:gd name="connsiteY2" fmla="*/ 94505 h 3243720"/>
                              <a:gd name="connsiteX3" fmla="*/ 2971914 w 3011274"/>
                              <a:gd name="connsiteY3" fmla="*/ 2187225 h 3243720"/>
                              <a:gd name="connsiteX4" fmla="*/ 2443048 w 3011274"/>
                              <a:gd name="connsiteY4" fmla="*/ 2106097 h 3243720"/>
                              <a:gd name="connsiteX5" fmla="*/ 2505393 w 3011274"/>
                              <a:gd name="connsiteY5" fmla="*/ 3168021 h 3243720"/>
                              <a:gd name="connsiteX6" fmla="*/ 33393 w 3011274"/>
                              <a:gd name="connsiteY6" fmla="*/ 328584 h 3243720"/>
                              <a:gd name="connsiteX0" fmla="*/ 27265 w 3005146"/>
                              <a:gd name="connsiteY0" fmla="*/ 328584 h 3243720"/>
                              <a:gd name="connsiteX1" fmla="*/ 1147049 w 3005146"/>
                              <a:gd name="connsiteY1" fmla="*/ 626362 h 3243720"/>
                              <a:gd name="connsiteX2" fmla="*/ 1139605 w 3005146"/>
                              <a:gd name="connsiteY2" fmla="*/ 94505 h 3243720"/>
                              <a:gd name="connsiteX3" fmla="*/ 2965786 w 3005146"/>
                              <a:gd name="connsiteY3" fmla="*/ 2187225 h 3243720"/>
                              <a:gd name="connsiteX4" fmla="*/ 2436920 w 3005146"/>
                              <a:gd name="connsiteY4" fmla="*/ 2106097 h 3243720"/>
                              <a:gd name="connsiteX5" fmla="*/ 2499265 w 3005146"/>
                              <a:gd name="connsiteY5" fmla="*/ 3168021 h 3243720"/>
                              <a:gd name="connsiteX6" fmla="*/ 27265 w 3005146"/>
                              <a:gd name="connsiteY6" fmla="*/ 328584 h 3243720"/>
                              <a:gd name="connsiteX0" fmla="*/ 995 w 2978876"/>
                              <a:gd name="connsiteY0" fmla="*/ 328584 h 3243720"/>
                              <a:gd name="connsiteX1" fmla="*/ 1120779 w 2978876"/>
                              <a:gd name="connsiteY1" fmla="*/ 626362 h 3243720"/>
                              <a:gd name="connsiteX2" fmla="*/ 1113335 w 2978876"/>
                              <a:gd name="connsiteY2" fmla="*/ 94505 h 3243720"/>
                              <a:gd name="connsiteX3" fmla="*/ 2939516 w 2978876"/>
                              <a:gd name="connsiteY3" fmla="*/ 2187225 h 3243720"/>
                              <a:gd name="connsiteX4" fmla="*/ 2410650 w 2978876"/>
                              <a:gd name="connsiteY4" fmla="*/ 2106097 h 3243720"/>
                              <a:gd name="connsiteX5" fmla="*/ 2472995 w 2978876"/>
                              <a:gd name="connsiteY5" fmla="*/ 3168021 h 3243720"/>
                              <a:gd name="connsiteX6" fmla="*/ 995 w 2978876"/>
                              <a:gd name="connsiteY6" fmla="*/ 328584 h 3243720"/>
                              <a:gd name="connsiteX0" fmla="*/ 995 w 2978876"/>
                              <a:gd name="connsiteY0" fmla="*/ 241517 h 3156653"/>
                              <a:gd name="connsiteX1" fmla="*/ 1120779 w 2978876"/>
                              <a:gd name="connsiteY1" fmla="*/ 539295 h 3156653"/>
                              <a:gd name="connsiteX2" fmla="*/ 1113335 w 2978876"/>
                              <a:gd name="connsiteY2" fmla="*/ 7438 h 3156653"/>
                              <a:gd name="connsiteX3" fmla="*/ 2939516 w 2978876"/>
                              <a:gd name="connsiteY3" fmla="*/ 2100158 h 3156653"/>
                              <a:gd name="connsiteX4" fmla="*/ 2410650 w 2978876"/>
                              <a:gd name="connsiteY4" fmla="*/ 2019030 h 3156653"/>
                              <a:gd name="connsiteX5" fmla="*/ 2472995 w 2978876"/>
                              <a:gd name="connsiteY5" fmla="*/ 3080954 h 3156653"/>
                              <a:gd name="connsiteX6" fmla="*/ 995 w 2978876"/>
                              <a:gd name="connsiteY6" fmla="*/ 241517 h 3156653"/>
                              <a:gd name="connsiteX0" fmla="*/ 995 w 2978876"/>
                              <a:gd name="connsiteY0" fmla="*/ 241247 h 3156383"/>
                              <a:gd name="connsiteX1" fmla="*/ 1120779 w 2978876"/>
                              <a:gd name="connsiteY1" fmla="*/ 539025 h 3156383"/>
                              <a:gd name="connsiteX2" fmla="*/ 1113335 w 2978876"/>
                              <a:gd name="connsiteY2" fmla="*/ 7168 h 3156383"/>
                              <a:gd name="connsiteX3" fmla="*/ 2939516 w 2978876"/>
                              <a:gd name="connsiteY3" fmla="*/ 2099888 h 3156383"/>
                              <a:gd name="connsiteX4" fmla="*/ 2410650 w 2978876"/>
                              <a:gd name="connsiteY4" fmla="*/ 2018760 h 3156383"/>
                              <a:gd name="connsiteX5" fmla="*/ 2472995 w 2978876"/>
                              <a:gd name="connsiteY5" fmla="*/ 3080684 h 3156383"/>
                              <a:gd name="connsiteX6" fmla="*/ 995 w 2978876"/>
                              <a:gd name="connsiteY6" fmla="*/ 241247 h 315638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0861"/>
                              <a:gd name="connsiteY0" fmla="*/ 241057 h 3156193"/>
                              <a:gd name="connsiteX1" fmla="*/ 1120779 w 2970861"/>
                              <a:gd name="connsiteY1" fmla="*/ 538835 h 3156193"/>
                              <a:gd name="connsiteX2" fmla="*/ 1113335 w 2970861"/>
                              <a:gd name="connsiteY2" fmla="*/ 6978 h 3156193"/>
                              <a:gd name="connsiteX3" fmla="*/ 2939516 w 2970861"/>
                              <a:gd name="connsiteY3" fmla="*/ 2099698 h 3156193"/>
                              <a:gd name="connsiteX4" fmla="*/ 2410650 w 2970861"/>
                              <a:gd name="connsiteY4" fmla="*/ 2018570 h 3156193"/>
                              <a:gd name="connsiteX5" fmla="*/ 2472995 w 2970861"/>
                              <a:gd name="connsiteY5" fmla="*/ 3080494 h 3156193"/>
                              <a:gd name="connsiteX6" fmla="*/ 995 w 2970861"/>
                              <a:gd name="connsiteY6" fmla="*/ 241057 h 3156193"/>
                              <a:gd name="connsiteX0" fmla="*/ 995 w 2986012"/>
                              <a:gd name="connsiteY0" fmla="*/ 241057 h 3156193"/>
                              <a:gd name="connsiteX1" fmla="*/ 1120779 w 2986012"/>
                              <a:gd name="connsiteY1" fmla="*/ 538835 h 3156193"/>
                              <a:gd name="connsiteX2" fmla="*/ 1113335 w 2986012"/>
                              <a:gd name="connsiteY2" fmla="*/ 6978 h 3156193"/>
                              <a:gd name="connsiteX3" fmla="*/ 2957331 w 2986012"/>
                              <a:gd name="connsiteY3" fmla="*/ 2093759 h 3156193"/>
                              <a:gd name="connsiteX4" fmla="*/ 2410650 w 2986012"/>
                              <a:gd name="connsiteY4" fmla="*/ 2018570 h 3156193"/>
                              <a:gd name="connsiteX5" fmla="*/ 2472995 w 2986012"/>
                              <a:gd name="connsiteY5" fmla="*/ 3080494 h 3156193"/>
                              <a:gd name="connsiteX6" fmla="*/ 995 w 2986012"/>
                              <a:gd name="connsiteY6" fmla="*/ 241057 h 3156193"/>
                              <a:gd name="connsiteX0" fmla="*/ 995 w 2959385"/>
                              <a:gd name="connsiteY0" fmla="*/ 241057 h 3156193"/>
                              <a:gd name="connsiteX1" fmla="*/ 1120779 w 2959385"/>
                              <a:gd name="connsiteY1" fmla="*/ 538835 h 3156193"/>
                              <a:gd name="connsiteX2" fmla="*/ 1113335 w 2959385"/>
                              <a:gd name="connsiteY2" fmla="*/ 6978 h 3156193"/>
                              <a:gd name="connsiteX3" fmla="*/ 2957331 w 2959385"/>
                              <a:gd name="connsiteY3" fmla="*/ 2093759 h 3156193"/>
                              <a:gd name="connsiteX4" fmla="*/ 2410650 w 2959385"/>
                              <a:gd name="connsiteY4" fmla="*/ 2018570 h 3156193"/>
                              <a:gd name="connsiteX5" fmla="*/ 2472995 w 2959385"/>
                              <a:gd name="connsiteY5" fmla="*/ 3080494 h 3156193"/>
                              <a:gd name="connsiteX6" fmla="*/ 995 w 2959385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29458"/>
                              <a:gd name="connsiteX1" fmla="*/ 1120779 w 2968918"/>
                              <a:gd name="connsiteY1" fmla="*/ 538835 h 3129458"/>
                              <a:gd name="connsiteX2" fmla="*/ 1113335 w 2968918"/>
                              <a:gd name="connsiteY2" fmla="*/ 6978 h 3129458"/>
                              <a:gd name="connsiteX3" fmla="*/ 2957331 w 2968918"/>
                              <a:gd name="connsiteY3" fmla="*/ 2093759 h 3129458"/>
                              <a:gd name="connsiteX4" fmla="*/ 2410650 w 2968918"/>
                              <a:gd name="connsiteY4" fmla="*/ 2018570 h 3129458"/>
                              <a:gd name="connsiteX5" fmla="*/ 2472995 w 2968918"/>
                              <a:gd name="connsiteY5" fmla="*/ 3080494 h 3129458"/>
                              <a:gd name="connsiteX6" fmla="*/ 995 w 2968918"/>
                              <a:gd name="connsiteY6" fmla="*/ 241057 h 3129458"/>
                              <a:gd name="connsiteX0" fmla="*/ 27679 w 2995602"/>
                              <a:gd name="connsiteY0" fmla="*/ 241057 h 3083730"/>
                              <a:gd name="connsiteX1" fmla="*/ 1147463 w 2995602"/>
                              <a:gd name="connsiteY1" fmla="*/ 538835 h 3083730"/>
                              <a:gd name="connsiteX2" fmla="*/ 1140019 w 2995602"/>
                              <a:gd name="connsiteY2" fmla="*/ 6978 h 3083730"/>
                              <a:gd name="connsiteX3" fmla="*/ 2984015 w 2995602"/>
                              <a:gd name="connsiteY3" fmla="*/ 2093759 h 3083730"/>
                              <a:gd name="connsiteX4" fmla="*/ 2437334 w 2995602"/>
                              <a:gd name="connsiteY4" fmla="*/ 2018570 h 3083730"/>
                              <a:gd name="connsiteX5" fmla="*/ 2511556 w 2995602"/>
                              <a:gd name="connsiteY5" fmla="*/ 3032990 h 3083730"/>
                              <a:gd name="connsiteX6" fmla="*/ 27679 w 2995602"/>
                              <a:gd name="connsiteY6" fmla="*/ 241057 h 3083730"/>
                              <a:gd name="connsiteX0" fmla="*/ 27679 w 2995602"/>
                              <a:gd name="connsiteY0" fmla="*/ 241057 h 3033106"/>
                              <a:gd name="connsiteX1" fmla="*/ 1147463 w 2995602"/>
                              <a:gd name="connsiteY1" fmla="*/ 538835 h 3033106"/>
                              <a:gd name="connsiteX2" fmla="*/ 1140019 w 2995602"/>
                              <a:gd name="connsiteY2" fmla="*/ 6978 h 3033106"/>
                              <a:gd name="connsiteX3" fmla="*/ 2984015 w 2995602"/>
                              <a:gd name="connsiteY3" fmla="*/ 2093759 h 3033106"/>
                              <a:gd name="connsiteX4" fmla="*/ 2437334 w 2995602"/>
                              <a:gd name="connsiteY4" fmla="*/ 2018570 h 3033106"/>
                              <a:gd name="connsiteX5" fmla="*/ 2511556 w 2995602"/>
                              <a:gd name="connsiteY5" fmla="*/ 3032990 h 3033106"/>
                              <a:gd name="connsiteX6" fmla="*/ 27679 w 2995602"/>
                              <a:gd name="connsiteY6" fmla="*/ 241057 h 3033106"/>
                              <a:gd name="connsiteX0" fmla="*/ 27679 w 2995602"/>
                              <a:gd name="connsiteY0" fmla="*/ 241057 h 3033109"/>
                              <a:gd name="connsiteX1" fmla="*/ 1147463 w 2995602"/>
                              <a:gd name="connsiteY1" fmla="*/ 538835 h 3033109"/>
                              <a:gd name="connsiteX2" fmla="*/ 1140019 w 2995602"/>
                              <a:gd name="connsiteY2" fmla="*/ 6978 h 3033109"/>
                              <a:gd name="connsiteX3" fmla="*/ 2984015 w 2995602"/>
                              <a:gd name="connsiteY3" fmla="*/ 2093759 h 3033109"/>
                              <a:gd name="connsiteX4" fmla="*/ 2437334 w 2995602"/>
                              <a:gd name="connsiteY4" fmla="*/ 2018570 h 3033109"/>
                              <a:gd name="connsiteX5" fmla="*/ 2511556 w 2995602"/>
                              <a:gd name="connsiteY5" fmla="*/ 3032990 h 3033109"/>
                              <a:gd name="connsiteX6" fmla="*/ 27679 w 2995602"/>
                              <a:gd name="connsiteY6" fmla="*/ 241057 h 3033109"/>
                              <a:gd name="connsiteX0" fmla="*/ 27679 w 3787245"/>
                              <a:gd name="connsiteY0" fmla="*/ 241057 h 3118241"/>
                              <a:gd name="connsiteX1" fmla="*/ 1147463 w 3787245"/>
                              <a:gd name="connsiteY1" fmla="*/ 538835 h 3118241"/>
                              <a:gd name="connsiteX2" fmla="*/ 1140019 w 3787245"/>
                              <a:gd name="connsiteY2" fmla="*/ 6978 h 3118241"/>
                              <a:gd name="connsiteX3" fmla="*/ 2984015 w 3787245"/>
                              <a:gd name="connsiteY3" fmla="*/ 2093759 h 3118241"/>
                              <a:gd name="connsiteX4" fmla="*/ 2437334 w 3787245"/>
                              <a:gd name="connsiteY4" fmla="*/ 2018570 h 3118241"/>
                              <a:gd name="connsiteX5" fmla="*/ 2511556 w 3787245"/>
                              <a:gd name="connsiteY5" fmla="*/ 3032990 h 3118241"/>
                              <a:gd name="connsiteX6" fmla="*/ 27679 w 3787245"/>
                              <a:gd name="connsiteY6" fmla="*/ 241057 h 3118241"/>
                              <a:gd name="connsiteX0" fmla="*/ 27679 w 2995602"/>
                              <a:gd name="connsiteY0" fmla="*/ 241057 h 3033096"/>
                              <a:gd name="connsiteX1" fmla="*/ 1147463 w 2995602"/>
                              <a:gd name="connsiteY1" fmla="*/ 538835 h 3033096"/>
                              <a:gd name="connsiteX2" fmla="*/ 1140019 w 2995602"/>
                              <a:gd name="connsiteY2" fmla="*/ 6978 h 3033096"/>
                              <a:gd name="connsiteX3" fmla="*/ 2984015 w 2995602"/>
                              <a:gd name="connsiteY3" fmla="*/ 2093759 h 3033096"/>
                              <a:gd name="connsiteX4" fmla="*/ 2437334 w 2995602"/>
                              <a:gd name="connsiteY4" fmla="*/ 2018570 h 3033096"/>
                              <a:gd name="connsiteX5" fmla="*/ 2511556 w 2995602"/>
                              <a:gd name="connsiteY5" fmla="*/ 3032990 h 3033096"/>
                              <a:gd name="connsiteX6" fmla="*/ 27679 w 2995602"/>
                              <a:gd name="connsiteY6" fmla="*/ 241057 h 3033096"/>
                              <a:gd name="connsiteX0" fmla="*/ 12376 w 2980299"/>
                              <a:gd name="connsiteY0" fmla="*/ 241057 h 3033089"/>
                              <a:gd name="connsiteX1" fmla="*/ 1132160 w 2980299"/>
                              <a:gd name="connsiteY1" fmla="*/ 538835 h 3033089"/>
                              <a:gd name="connsiteX2" fmla="*/ 1124716 w 2980299"/>
                              <a:gd name="connsiteY2" fmla="*/ 6978 h 3033089"/>
                              <a:gd name="connsiteX3" fmla="*/ 2968712 w 2980299"/>
                              <a:gd name="connsiteY3" fmla="*/ 2093759 h 3033089"/>
                              <a:gd name="connsiteX4" fmla="*/ 2422031 w 2980299"/>
                              <a:gd name="connsiteY4" fmla="*/ 2018570 h 3033089"/>
                              <a:gd name="connsiteX5" fmla="*/ 2496253 w 2980299"/>
                              <a:gd name="connsiteY5" fmla="*/ 3032990 h 3033089"/>
                              <a:gd name="connsiteX6" fmla="*/ 12376 w 2980299"/>
                              <a:gd name="connsiteY6" fmla="*/ 241057 h 3033089"/>
                              <a:gd name="connsiteX0" fmla="*/ 8250 w 2976173"/>
                              <a:gd name="connsiteY0" fmla="*/ 241057 h 3033099"/>
                              <a:gd name="connsiteX1" fmla="*/ 1128034 w 2976173"/>
                              <a:gd name="connsiteY1" fmla="*/ 538835 h 3033099"/>
                              <a:gd name="connsiteX2" fmla="*/ 1120590 w 2976173"/>
                              <a:gd name="connsiteY2" fmla="*/ 6978 h 3033099"/>
                              <a:gd name="connsiteX3" fmla="*/ 2964586 w 2976173"/>
                              <a:gd name="connsiteY3" fmla="*/ 2093759 h 3033099"/>
                              <a:gd name="connsiteX4" fmla="*/ 2417905 w 2976173"/>
                              <a:gd name="connsiteY4" fmla="*/ 2018570 h 3033099"/>
                              <a:gd name="connsiteX5" fmla="*/ 2492127 w 2976173"/>
                              <a:gd name="connsiteY5" fmla="*/ 3032990 h 3033099"/>
                              <a:gd name="connsiteX6" fmla="*/ 8250 w 2976173"/>
                              <a:gd name="connsiteY6" fmla="*/ 241057 h 3033099"/>
                              <a:gd name="connsiteX0" fmla="*/ 8250 w 2976173"/>
                              <a:gd name="connsiteY0" fmla="*/ 241057 h 3032990"/>
                              <a:gd name="connsiteX1" fmla="*/ 1128034 w 2976173"/>
                              <a:gd name="connsiteY1" fmla="*/ 538835 h 3032990"/>
                              <a:gd name="connsiteX2" fmla="*/ 1120590 w 2976173"/>
                              <a:gd name="connsiteY2" fmla="*/ 6978 h 3032990"/>
                              <a:gd name="connsiteX3" fmla="*/ 2964586 w 2976173"/>
                              <a:gd name="connsiteY3" fmla="*/ 2093759 h 3032990"/>
                              <a:gd name="connsiteX4" fmla="*/ 2417905 w 2976173"/>
                              <a:gd name="connsiteY4" fmla="*/ 2018570 h 3032990"/>
                              <a:gd name="connsiteX5" fmla="*/ 2492127 w 2976173"/>
                              <a:gd name="connsiteY5" fmla="*/ 3032990 h 3032990"/>
                              <a:gd name="connsiteX6" fmla="*/ 950026 w 2976173"/>
                              <a:gd name="connsiteY6" fmla="*/ 1330036 h 3032990"/>
                              <a:gd name="connsiteX7" fmla="*/ 8250 w 2976173"/>
                              <a:gd name="connsiteY7" fmla="*/ 241057 h 3032990"/>
                              <a:gd name="connsiteX0" fmla="*/ 10743 w 2978666"/>
                              <a:gd name="connsiteY0" fmla="*/ 241057 h 3036231"/>
                              <a:gd name="connsiteX1" fmla="*/ 1130527 w 2978666"/>
                              <a:gd name="connsiteY1" fmla="*/ 538835 h 3036231"/>
                              <a:gd name="connsiteX2" fmla="*/ 1123083 w 2978666"/>
                              <a:gd name="connsiteY2" fmla="*/ 6978 h 3036231"/>
                              <a:gd name="connsiteX3" fmla="*/ 2967079 w 2978666"/>
                              <a:gd name="connsiteY3" fmla="*/ 2093759 h 3036231"/>
                              <a:gd name="connsiteX4" fmla="*/ 2420398 w 2978666"/>
                              <a:gd name="connsiteY4" fmla="*/ 2018570 h 3036231"/>
                              <a:gd name="connsiteX5" fmla="*/ 2494620 w 2978666"/>
                              <a:gd name="connsiteY5" fmla="*/ 3032990 h 3036231"/>
                              <a:gd name="connsiteX6" fmla="*/ 679334 w 2978666"/>
                              <a:gd name="connsiteY6" fmla="*/ 2262320 h 3036231"/>
                              <a:gd name="connsiteX7" fmla="*/ 10743 w 2978666"/>
                              <a:gd name="connsiteY7" fmla="*/ 241057 h 3036231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0743 w 2978666"/>
                              <a:gd name="connsiteY0" fmla="*/ 241057 h 3037129"/>
                              <a:gd name="connsiteX1" fmla="*/ 1130527 w 2978666"/>
                              <a:gd name="connsiteY1" fmla="*/ 538835 h 3037129"/>
                              <a:gd name="connsiteX2" fmla="*/ 1123083 w 2978666"/>
                              <a:gd name="connsiteY2" fmla="*/ 6978 h 3037129"/>
                              <a:gd name="connsiteX3" fmla="*/ 2967079 w 2978666"/>
                              <a:gd name="connsiteY3" fmla="*/ 2093759 h 3037129"/>
                              <a:gd name="connsiteX4" fmla="*/ 2420398 w 2978666"/>
                              <a:gd name="connsiteY4" fmla="*/ 2018570 h 3037129"/>
                              <a:gd name="connsiteX5" fmla="*/ 2494620 w 2978666"/>
                              <a:gd name="connsiteY5" fmla="*/ 3032990 h 3037129"/>
                              <a:gd name="connsiteX6" fmla="*/ 679334 w 2978666"/>
                              <a:gd name="connsiteY6" fmla="*/ 2262320 h 3037129"/>
                              <a:gd name="connsiteX7" fmla="*/ 10743 w 2978666"/>
                              <a:gd name="connsiteY7" fmla="*/ 241057 h 3037129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2836 w 2980759"/>
                              <a:gd name="connsiteY0" fmla="*/ 241057 h 3037062"/>
                              <a:gd name="connsiteX1" fmla="*/ 1132620 w 2980759"/>
                              <a:gd name="connsiteY1" fmla="*/ 538835 h 3037062"/>
                              <a:gd name="connsiteX2" fmla="*/ 1125176 w 2980759"/>
                              <a:gd name="connsiteY2" fmla="*/ 6978 h 3037062"/>
                              <a:gd name="connsiteX3" fmla="*/ 2969172 w 2980759"/>
                              <a:gd name="connsiteY3" fmla="*/ 2093759 h 3037062"/>
                              <a:gd name="connsiteX4" fmla="*/ 2422491 w 2980759"/>
                              <a:gd name="connsiteY4" fmla="*/ 2018570 h 3037062"/>
                              <a:gd name="connsiteX5" fmla="*/ 2496713 w 2980759"/>
                              <a:gd name="connsiteY5" fmla="*/ 3032990 h 3037062"/>
                              <a:gd name="connsiteX6" fmla="*/ 651734 w 2980759"/>
                              <a:gd name="connsiteY6" fmla="*/ 2286072 h 3037062"/>
                              <a:gd name="connsiteX7" fmla="*/ 12836 w 2980759"/>
                              <a:gd name="connsiteY7" fmla="*/ 241057 h 3037062"/>
                              <a:gd name="connsiteX0" fmla="*/ 12836 w 2980759"/>
                              <a:gd name="connsiteY0" fmla="*/ 241057 h 3033525"/>
                              <a:gd name="connsiteX1" fmla="*/ 1132620 w 2980759"/>
                              <a:gd name="connsiteY1" fmla="*/ 538835 h 3033525"/>
                              <a:gd name="connsiteX2" fmla="*/ 1125176 w 2980759"/>
                              <a:gd name="connsiteY2" fmla="*/ 6978 h 3033525"/>
                              <a:gd name="connsiteX3" fmla="*/ 2969172 w 2980759"/>
                              <a:gd name="connsiteY3" fmla="*/ 2093759 h 3033525"/>
                              <a:gd name="connsiteX4" fmla="*/ 2422491 w 2980759"/>
                              <a:gd name="connsiteY4" fmla="*/ 2018570 h 3033525"/>
                              <a:gd name="connsiteX5" fmla="*/ 2496713 w 2980759"/>
                              <a:gd name="connsiteY5" fmla="*/ 3032990 h 3033525"/>
                              <a:gd name="connsiteX6" fmla="*/ 651734 w 2980759"/>
                              <a:gd name="connsiteY6" fmla="*/ 2286072 h 3033525"/>
                              <a:gd name="connsiteX7" fmla="*/ 12836 w 2980759"/>
                              <a:gd name="connsiteY7" fmla="*/ 241057 h 3033525"/>
                              <a:gd name="connsiteX0" fmla="*/ 177 w 2968100"/>
                              <a:gd name="connsiteY0" fmla="*/ 241057 h 3033525"/>
                              <a:gd name="connsiteX1" fmla="*/ 1119961 w 2968100"/>
                              <a:gd name="connsiteY1" fmla="*/ 538835 h 3033525"/>
                              <a:gd name="connsiteX2" fmla="*/ 1112517 w 2968100"/>
                              <a:gd name="connsiteY2" fmla="*/ 6978 h 3033525"/>
                              <a:gd name="connsiteX3" fmla="*/ 2956513 w 2968100"/>
                              <a:gd name="connsiteY3" fmla="*/ 2093759 h 3033525"/>
                              <a:gd name="connsiteX4" fmla="*/ 2409832 w 2968100"/>
                              <a:gd name="connsiteY4" fmla="*/ 2018570 h 3033525"/>
                              <a:gd name="connsiteX5" fmla="*/ 2484054 w 2968100"/>
                              <a:gd name="connsiteY5" fmla="*/ 3032990 h 3033525"/>
                              <a:gd name="connsiteX6" fmla="*/ 639075 w 2968100"/>
                              <a:gd name="connsiteY6" fmla="*/ 2286072 h 3033525"/>
                              <a:gd name="connsiteX7" fmla="*/ 177 w 2968100"/>
                              <a:gd name="connsiteY7" fmla="*/ 241057 h 3033525"/>
                              <a:gd name="connsiteX0" fmla="*/ 1106 w 2969029"/>
                              <a:gd name="connsiteY0" fmla="*/ 241057 h 3033525"/>
                              <a:gd name="connsiteX1" fmla="*/ 1120890 w 2969029"/>
                              <a:gd name="connsiteY1" fmla="*/ 538835 h 3033525"/>
                              <a:gd name="connsiteX2" fmla="*/ 1113446 w 2969029"/>
                              <a:gd name="connsiteY2" fmla="*/ 6978 h 3033525"/>
                              <a:gd name="connsiteX3" fmla="*/ 2957442 w 2969029"/>
                              <a:gd name="connsiteY3" fmla="*/ 2093759 h 3033525"/>
                              <a:gd name="connsiteX4" fmla="*/ 2410761 w 2969029"/>
                              <a:gd name="connsiteY4" fmla="*/ 2018570 h 3033525"/>
                              <a:gd name="connsiteX5" fmla="*/ 2484983 w 2969029"/>
                              <a:gd name="connsiteY5" fmla="*/ 3032990 h 3033525"/>
                              <a:gd name="connsiteX6" fmla="*/ 640004 w 2969029"/>
                              <a:gd name="connsiteY6" fmla="*/ 2286072 h 3033525"/>
                              <a:gd name="connsiteX7" fmla="*/ 1106 w 2969029"/>
                              <a:gd name="connsiteY7" fmla="*/ 241057 h 3033525"/>
                              <a:gd name="connsiteX0" fmla="*/ 1106 w 2969029"/>
                              <a:gd name="connsiteY0" fmla="*/ 241057 h 3033733"/>
                              <a:gd name="connsiteX1" fmla="*/ 1120890 w 2969029"/>
                              <a:gd name="connsiteY1" fmla="*/ 538835 h 3033733"/>
                              <a:gd name="connsiteX2" fmla="*/ 1113446 w 2969029"/>
                              <a:gd name="connsiteY2" fmla="*/ 6978 h 3033733"/>
                              <a:gd name="connsiteX3" fmla="*/ 2957442 w 2969029"/>
                              <a:gd name="connsiteY3" fmla="*/ 2093759 h 3033733"/>
                              <a:gd name="connsiteX4" fmla="*/ 2410761 w 2969029"/>
                              <a:gd name="connsiteY4" fmla="*/ 2018570 h 3033733"/>
                              <a:gd name="connsiteX5" fmla="*/ 2484983 w 2969029"/>
                              <a:gd name="connsiteY5" fmla="*/ 3032990 h 3033733"/>
                              <a:gd name="connsiteX6" fmla="*/ 640004 w 2969029"/>
                              <a:gd name="connsiteY6" fmla="*/ 2286072 h 3033733"/>
                              <a:gd name="connsiteX7" fmla="*/ 1106 w 2969029"/>
                              <a:gd name="connsiteY7" fmla="*/ 241057 h 3033733"/>
                              <a:gd name="connsiteX0" fmla="*/ 1106 w 3011066"/>
                              <a:gd name="connsiteY0" fmla="*/ 241057 h 3033733"/>
                              <a:gd name="connsiteX1" fmla="*/ 1120890 w 3011066"/>
                              <a:gd name="connsiteY1" fmla="*/ 538835 h 3033733"/>
                              <a:gd name="connsiteX2" fmla="*/ 1113446 w 3011066"/>
                              <a:gd name="connsiteY2" fmla="*/ 6978 h 3033733"/>
                              <a:gd name="connsiteX3" fmla="*/ 2957442 w 3011066"/>
                              <a:gd name="connsiteY3" fmla="*/ 2093759 h 3033733"/>
                              <a:gd name="connsiteX4" fmla="*/ 2410761 w 3011066"/>
                              <a:gd name="connsiteY4" fmla="*/ 2018570 h 3033733"/>
                              <a:gd name="connsiteX5" fmla="*/ 2484983 w 3011066"/>
                              <a:gd name="connsiteY5" fmla="*/ 3032990 h 3033733"/>
                              <a:gd name="connsiteX6" fmla="*/ 640004 w 3011066"/>
                              <a:gd name="connsiteY6" fmla="*/ 2286072 h 3033733"/>
                              <a:gd name="connsiteX7" fmla="*/ 1106 w 3011066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378 w 2969592"/>
                              <a:gd name="connsiteY0" fmla="*/ 192510 h 3026755"/>
                              <a:gd name="connsiteX1" fmla="*/ 1109284 w 2969592"/>
                              <a:gd name="connsiteY1" fmla="*/ 531857 h 3026755"/>
                              <a:gd name="connsiteX2" fmla="*/ 1101840 w 2969592"/>
                              <a:gd name="connsiteY2" fmla="*/ 0 h 3026755"/>
                              <a:gd name="connsiteX3" fmla="*/ 2945836 w 2969592"/>
                              <a:gd name="connsiteY3" fmla="*/ 2086781 h 3026755"/>
                              <a:gd name="connsiteX4" fmla="*/ 2399155 w 2969592"/>
                              <a:gd name="connsiteY4" fmla="*/ 2011592 h 3026755"/>
                              <a:gd name="connsiteX5" fmla="*/ 2473377 w 2969592"/>
                              <a:gd name="connsiteY5" fmla="*/ 3026012 h 3026755"/>
                              <a:gd name="connsiteX6" fmla="*/ 628398 w 2969592"/>
                              <a:gd name="connsiteY6" fmla="*/ 2279094 h 3026755"/>
                              <a:gd name="connsiteX7" fmla="*/ 1378 w 2969592"/>
                              <a:gd name="connsiteY7" fmla="*/ 192510 h 3026755"/>
                              <a:gd name="connsiteX0" fmla="*/ 102388 w 3070602"/>
                              <a:gd name="connsiteY0" fmla="*/ 192510 h 3026755"/>
                              <a:gd name="connsiteX1" fmla="*/ 1210294 w 3070602"/>
                              <a:gd name="connsiteY1" fmla="*/ 531857 h 3026755"/>
                              <a:gd name="connsiteX2" fmla="*/ 1202850 w 3070602"/>
                              <a:gd name="connsiteY2" fmla="*/ 0 h 3026755"/>
                              <a:gd name="connsiteX3" fmla="*/ 3046846 w 3070602"/>
                              <a:gd name="connsiteY3" fmla="*/ 2086781 h 3026755"/>
                              <a:gd name="connsiteX4" fmla="*/ 2500165 w 3070602"/>
                              <a:gd name="connsiteY4" fmla="*/ 2011592 h 3026755"/>
                              <a:gd name="connsiteX5" fmla="*/ 2574387 w 3070602"/>
                              <a:gd name="connsiteY5" fmla="*/ 3026012 h 3026755"/>
                              <a:gd name="connsiteX6" fmla="*/ 729408 w 3070602"/>
                              <a:gd name="connsiteY6" fmla="*/ 2279094 h 3026755"/>
                              <a:gd name="connsiteX7" fmla="*/ 102388 w 3070602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146165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3013547"/>
                              <a:gd name="connsiteY0" fmla="*/ 192510 h 3026755"/>
                              <a:gd name="connsiteX1" fmla="*/ 1129339 w 3013547"/>
                              <a:gd name="connsiteY1" fmla="*/ 531857 h 3026755"/>
                              <a:gd name="connsiteX2" fmla="*/ 1121895 w 3013547"/>
                              <a:gd name="connsiteY2" fmla="*/ 0 h 3026755"/>
                              <a:gd name="connsiteX3" fmla="*/ 2965891 w 3013547"/>
                              <a:gd name="connsiteY3" fmla="*/ 2146165 h 3026755"/>
                              <a:gd name="connsiteX4" fmla="*/ 2419210 w 3013547"/>
                              <a:gd name="connsiteY4" fmla="*/ 2011592 h 3026755"/>
                              <a:gd name="connsiteX5" fmla="*/ 2493432 w 3013547"/>
                              <a:gd name="connsiteY5" fmla="*/ 3026012 h 3026755"/>
                              <a:gd name="connsiteX6" fmla="*/ 648453 w 3013547"/>
                              <a:gd name="connsiteY6" fmla="*/ 2279094 h 3026755"/>
                              <a:gd name="connsiteX7" fmla="*/ 21433 w 3013547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2992905"/>
                              <a:gd name="connsiteY0" fmla="*/ 192510 h 3026755"/>
                              <a:gd name="connsiteX1" fmla="*/ 1129339 w 2992905"/>
                              <a:gd name="connsiteY1" fmla="*/ 531857 h 3026755"/>
                              <a:gd name="connsiteX2" fmla="*/ 1121895 w 2992905"/>
                              <a:gd name="connsiteY2" fmla="*/ 0 h 3026755"/>
                              <a:gd name="connsiteX3" fmla="*/ 2965891 w 2992905"/>
                              <a:gd name="connsiteY3" fmla="*/ 2146165 h 3026755"/>
                              <a:gd name="connsiteX4" fmla="*/ 2419210 w 2992905"/>
                              <a:gd name="connsiteY4" fmla="*/ 2011592 h 3026755"/>
                              <a:gd name="connsiteX5" fmla="*/ 2493432 w 2992905"/>
                              <a:gd name="connsiteY5" fmla="*/ 3026012 h 3026755"/>
                              <a:gd name="connsiteX6" fmla="*/ 648453 w 2992905"/>
                              <a:gd name="connsiteY6" fmla="*/ 2279094 h 3026755"/>
                              <a:gd name="connsiteX7" fmla="*/ 21433 w 2992905"/>
                              <a:gd name="connsiteY7" fmla="*/ 192510 h 3026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92905" h="3026755">
                                <a:moveTo>
                                  <a:pt x="21433" y="192510"/>
                                </a:moveTo>
                                <a:cubicBezTo>
                                  <a:pt x="103835" y="170923"/>
                                  <a:pt x="1074581" y="520376"/>
                                  <a:pt x="1129339" y="531857"/>
                                </a:cubicBezTo>
                                <a:cubicBezTo>
                                  <a:pt x="1142533" y="412674"/>
                                  <a:pt x="1089267" y="224725"/>
                                  <a:pt x="1121895" y="0"/>
                                </a:cubicBezTo>
                                <a:cubicBezTo>
                                  <a:pt x="3292156" y="262202"/>
                                  <a:pt x="2989109" y="2104506"/>
                                  <a:pt x="2965891" y="2146165"/>
                                </a:cubicBezTo>
                                <a:cubicBezTo>
                                  <a:pt x="2958299" y="2159787"/>
                                  <a:pt x="2514240" y="2002882"/>
                                  <a:pt x="2419210" y="2011592"/>
                                </a:cubicBezTo>
                                <a:cubicBezTo>
                                  <a:pt x="2413268" y="2115311"/>
                                  <a:pt x="2568860" y="3011122"/>
                                  <a:pt x="2493432" y="3026012"/>
                                </a:cubicBezTo>
                                <a:cubicBezTo>
                                  <a:pt x="2418004" y="3040902"/>
                                  <a:pt x="1246526" y="2833485"/>
                                  <a:pt x="648453" y="2279094"/>
                                </a:cubicBezTo>
                                <a:cubicBezTo>
                                  <a:pt x="14772" y="1647510"/>
                                  <a:pt x="-45751" y="210110"/>
                                  <a:pt x="21433" y="192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0"/>
                            </a:schemeClr>
                          </a:solidFill>
                          <a:ln w="44450">
                            <a:gradFill>
                              <a:gsLst>
                                <a:gs pos="0">
                                  <a:schemeClr val="tx2"/>
                                </a:gs>
                                <a:gs pos="100000">
                                  <a:schemeClr val="accent6"/>
                                </a:gs>
                              </a:gsLst>
                              <a:lin ang="108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 rot="2714975">
                            <a:off x="174930" y="380122"/>
                            <a:ext cx="2326473" cy="1566230"/>
                          </a:xfrm>
                          <a:custGeom>
                            <a:avLst/>
                            <a:gdLst>
                              <a:gd name="connsiteX0" fmla="*/ 0 w 2119630"/>
                              <a:gd name="connsiteY0" fmla="*/ 0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0 w 2119630"/>
                              <a:gd name="connsiteY4" fmla="*/ 0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12133 h 418501"/>
                              <a:gd name="connsiteX1" fmla="*/ 2119630 w 2119630"/>
                              <a:gd name="connsiteY1" fmla="*/ 7021 h 418501"/>
                              <a:gd name="connsiteX2" fmla="*/ 2119630 w 2119630"/>
                              <a:gd name="connsiteY2" fmla="*/ 418501 h 418501"/>
                              <a:gd name="connsiteX3" fmla="*/ 0 w 2119630"/>
                              <a:gd name="connsiteY3" fmla="*/ 418501 h 418501"/>
                              <a:gd name="connsiteX4" fmla="*/ 61365 w 2119630"/>
                              <a:gd name="connsiteY4" fmla="*/ 212133 h 418501"/>
                              <a:gd name="connsiteX0" fmla="*/ 61365 w 2150044"/>
                              <a:gd name="connsiteY0" fmla="*/ 187185 h 393553"/>
                              <a:gd name="connsiteX1" fmla="*/ 2150044 w 2150044"/>
                              <a:gd name="connsiteY1" fmla="*/ 41841 h 393553"/>
                              <a:gd name="connsiteX2" fmla="*/ 2119630 w 2150044"/>
                              <a:gd name="connsiteY2" fmla="*/ 393553 h 393553"/>
                              <a:gd name="connsiteX3" fmla="*/ 0 w 2150044"/>
                              <a:gd name="connsiteY3" fmla="*/ 393553 h 393553"/>
                              <a:gd name="connsiteX4" fmla="*/ 61365 w 2150044"/>
                              <a:gd name="connsiteY4" fmla="*/ 187185 h 393553"/>
                              <a:gd name="connsiteX0" fmla="*/ 61365 w 2529536"/>
                              <a:gd name="connsiteY0" fmla="*/ 201688 h 408056"/>
                              <a:gd name="connsiteX1" fmla="*/ 2529537 w 2529536"/>
                              <a:gd name="connsiteY1" fmla="*/ 19687 h 408056"/>
                              <a:gd name="connsiteX2" fmla="*/ 2119630 w 2529536"/>
                              <a:gd name="connsiteY2" fmla="*/ 408056 h 408056"/>
                              <a:gd name="connsiteX3" fmla="*/ 0 w 2529536"/>
                              <a:gd name="connsiteY3" fmla="*/ 408056 h 408056"/>
                              <a:gd name="connsiteX4" fmla="*/ 61365 w 2529536"/>
                              <a:gd name="connsiteY4" fmla="*/ 201688 h 408056"/>
                              <a:gd name="connsiteX0" fmla="*/ 61365 w 3081738"/>
                              <a:gd name="connsiteY0" fmla="*/ 191922 h 398290"/>
                              <a:gd name="connsiteX1" fmla="*/ 3081738 w 3081738"/>
                              <a:gd name="connsiteY1" fmla="*/ 33965 h 398290"/>
                              <a:gd name="connsiteX2" fmla="*/ 2119630 w 3081738"/>
                              <a:gd name="connsiteY2" fmla="*/ 398290 h 398290"/>
                              <a:gd name="connsiteX3" fmla="*/ 0 w 3081738"/>
                              <a:gd name="connsiteY3" fmla="*/ 398290 h 398290"/>
                              <a:gd name="connsiteX4" fmla="*/ 61365 w 3081738"/>
                              <a:gd name="connsiteY4" fmla="*/ 191922 h 398290"/>
                              <a:gd name="connsiteX0" fmla="*/ 0 w 3705629"/>
                              <a:gd name="connsiteY0" fmla="*/ 158761 h 469770"/>
                              <a:gd name="connsiteX1" fmla="*/ 3705629 w 3705629"/>
                              <a:gd name="connsiteY1" fmla="*/ 105445 h 469770"/>
                              <a:gd name="connsiteX2" fmla="*/ 2743521 w 3705629"/>
                              <a:gd name="connsiteY2" fmla="*/ 469770 h 469770"/>
                              <a:gd name="connsiteX3" fmla="*/ 623891 w 3705629"/>
                              <a:gd name="connsiteY3" fmla="*/ 469770 h 469770"/>
                              <a:gd name="connsiteX4" fmla="*/ 0 w 3705629"/>
                              <a:gd name="connsiteY4" fmla="*/ 158761 h 469770"/>
                              <a:gd name="connsiteX0" fmla="*/ 0 w 3954753"/>
                              <a:gd name="connsiteY0" fmla="*/ 141216 h 452225"/>
                              <a:gd name="connsiteX1" fmla="*/ 3954752 w 3954753"/>
                              <a:gd name="connsiteY1" fmla="*/ 163595 h 452225"/>
                              <a:gd name="connsiteX2" fmla="*/ 2743521 w 3954753"/>
                              <a:gd name="connsiteY2" fmla="*/ 452225 h 452225"/>
                              <a:gd name="connsiteX3" fmla="*/ 623891 w 3954753"/>
                              <a:gd name="connsiteY3" fmla="*/ 452225 h 452225"/>
                              <a:gd name="connsiteX4" fmla="*/ 0 w 3954753"/>
                              <a:gd name="connsiteY4" fmla="*/ 141216 h 452225"/>
                              <a:gd name="connsiteX0" fmla="*/ 0 w 3968885"/>
                              <a:gd name="connsiteY0" fmla="*/ 194200 h 505209"/>
                              <a:gd name="connsiteX1" fmla="*/ 3954752 w 3968885"/>
                              <a:gd name="connsiteY1" fmla="*/ 216579 h 505209"/>
                              <a:gd name="connsiteX2" fmla="*/ 2743521 w 3968885"/>
                              <a:gd name="connsiteY2" fmla="*/ 505209 h 505209"/>
                              <a:gd name="connsiteX3" fmla="*/ 623891 w 3968885"/>
                              <a:gd name="connsiteY3" fmla="*/ 505209 h 505209"/>
                              <a:gd name="connsiteX4" fmla="*/ 0 w 3968885"/>
                              <a:gd name="connsiteY4" fmla="*/ 194200 h 505209"/>
                              <a:gd name="connsiteX0" fmla="*/ 0 w 3655811"/>
                              <a:gd name="connsiteY0" fmla="*/ 163106 h 474115"/>
                              <a:gd name="connsiteX1" fmla="*/ 3640388 w 3655811"/>
                              <a:gd name="connsiteY1" fmla="*/ 289828 h 474115"/>
                              <a:gd name="connsiteX2" fmla="*/ 2743521 w 3655811"/>
                              <a:gd name="connsiteY2" fmla="*/ 474115 h 474115"/>
                              <a:gd name="connsiteX3" fmla="*/ 623891 w 3655811"/>
                              <a:gd name="connsiteY3" fmla="*/ 474115 h 474115"/>
                              <a:gd name="connsiteX4" fmla="*/ 0 w 3655811"/>
                              <a:gd name="connsiteY4" fmla="*/ 163106 h 474115"/>
                              <a:gd name="connsiteX0" fmla="*/ 0 w 3662680"/>
                              <a:gd name="connsiteY0" fmla="*/ 143931 h 454940"/>
                              <a:gd name="connsiteX1" fmla="*/ 3640388 w 3662680"/>
                              <a:gd name="connsiteY1" fmla="*/ 270653 h 454940"/>
                              <a:gd name="connsiteX2" fmla="*/ 2743521 w 3662680"/>
                              <a:gd name="connsiteY2" fmla="*/ 454940 h 454940"/>
                              <a:gd name="connsiteX3" fmla="*/ 623891 w 3662680"/>
                              <a:gd name="connsiteY3" fmla="*/ 454940 h 454940"/>
                              <a:gd name="connsiteX4" fmla="*/ 0 w 3662680"/>
                              <a:gd name="connsiteY4" fmla="*/ 143931 h 454940"/>
                              <a:gd name="connsiteX0" fmla="*/ 0 w 3673766"/>
                              <a:gd name="connsiteY0" fmla="*/ 167466 h 478475"/>
                              <a:gd name="connsiteX1" fmla="*/ 3640388 w 3673766"/>
                              <a:gd name="connsiteY1" fmla="*/ 294188 h 478475"/>
                              <a:gd name="connsiteX2" fmla="*/ 2743521 w 3673766"/>
                              <a:gd name="connsiteY2" fmla="*/ 478475 h 478475"/>
                              <a:gd name="connsiteX3" fmla="*/ 623891 w 3673766"/>
                              <a:gd name="connsiteY3" fmla="*/ 478475 h 478475"/>
                              <a:gd name="connsiteX4" fmla="*/ 0 w 3673766"/>
                              <a:gd name="connsiteY4" fmla="*/ 167466 h 478475"/>
                              <a:gd name="connsiteX0" fmla="*/ 0 w 3691008"/>
                              <a:gd name="connsiteY0" fmla="*/ 163727 h 474736"/>
                              <a:gd name="connsiteX1" fmla="*/ 3640388 w 3691008"/>
                              <a:gd name="connsiteY1" fmla="*/ 290449 h 474736"/>
                              <a:gd name="connsiteX2" fmla="*/ 2743521 w 3691008"/>
                              <a:gd name="connsiteY2" fmla="*/ 474736 h 474736"/>
                              <a:gd name="connsiteX3" fmla="*/ 623891 w 3691008"/>
                              <a:gd name="connsiteY3" fmla="*/ 474736 h 474736"/>
                              <a:gd name="connsiteX4" fmla="*/ 0 w 3691008"/>
                              <a:gd name="connsiteY4" fmla="*/ 163727 h 474736"/>
                              <a:gd name="connsiteX0" fmla="*/ 0 w 3718564"/>
                              <a:gd name="connsiteY0" fmla="*/ 157054 h 500855"/>
                              <a:gd name="connsiteX1" fmla="*/ 3668790 w 3718564"/>
                              <a:gd name="connsiteY1" fmla="*/ 316568 h 500855"/>
                              <a:gd name="connsiteX2" fmla="*/ 2771923 w 3718564"/>
                              <a:gd name="connsiteY2" fmla="*/ 500855 h 500855"/>
                              <a:gd name="connsiteX3" fmla="*/ 652293 w 3718564"/>
                              <a:gd name="connsiteY3" fmla="*/ 500855 h 500855"/>
                              <a:gd name="connsiteX4" fmla="*/ 0 w 3718564"/>
                              <a:gd name="connsiteY4" fmla="*/ 157054 h 500855"/>
                              <a:gd name="connsiteX0" fmla="*/ 0 w 3631888"/>
                              <a:gd name="connsiteY0" fmla="*/ 152421 h 496222"/>
                              <a:gd name="connsiteX1" fmla="*/ 3579352 w 3631888"/>
                              <a:gd name="connsiteY1" fmla="*/ 336348 h 496222"/>
                              <a:gd name="connsiteX2" fmla="*/ 2771923 w 3631888"/>
                              <a:gd name="connsiteY2" fmla="*/ 496222 h 496222"/>
                              <a:gd name="connsiteX3" fmla="*/ 652293 w 3631888"/>
                              <a:gd name="connsiteY3" fmla="*/ 496222 h 496222"/>
                              <a:gd name="connsiteX4" fmla="*/ 0 w 3631888"/>
                              <a:gd name="connsiteY4" fmla="*/ 152421 h 496222"/>
                              <a:gd name="connsiteX0" fmla="*/ 0 w 3633868"/>
                              <a:gd name="connsiteY0" fmla="*/ 146691 h 490492"/>
                              <a:gd name="connsiteX1" fmla="*/ 3579352 w 3633868"/>
                              <a:gd name="connsiteY1" fmla="*/ 330618 h 490492"/>
                              <a:gd name="connsiteX2" fmla="*/ 2771923 w 3633868"/>
                              <a:gd name="connsiteY2" fmla="*/ 490492 h 490492"/>
                              <a:gd name="connsiteX3" fmla="*/ 652293 w 3633868"/>
                              <a:gd name="connsiteY3" fmla="*/ 490492 h 490492"/>
                              <a:gd name="connsiteX4" fmla="*/ 0 w 3633868"/>
                              <a:gd name="connsiteY4" fmla="*/ 146691 h 490492"/>
                              <a:gd name="connsiteX0" fmla="*/ 0 w 3770384"/>
                              <a:gd name="connsiteY0" fmla="*/ 139899 h 483700"/>
                              <a:gd name="connsiteX1" fmla="*/ 3579352 w 3770384"/>
                              <a:gd name="connsiteY1" fmla="*/ 323826 h 483700"/>
                              <a:gd name="connsiteX2" fmla="*/ 2771923 w 3770384"/>
                              <a:gd name="connsiteY2" fmla="*/ 483700 h 483700"/>
                              <a:gd name="connsiteX3" fmla="*/ 652293 w 3770384"/>
                              <a:gd name="connsiteY3" fmla="*/ 483700 h 483700"/>
                              <a:gd name="connsiteX4" fmla="*/ 0 w 3770384"/>
                              <a:gd name="connsiteY4" fmla="*/ 139899 h 483700"/>
                              <a:gd name="connsiteX0" fmla="*/ 0 w 3580963"/>
                              <a:gd name="connsiteY0" fmla="*/ 156336 h 500137"/>
                              <a:gd name="connsiteX1" fmla="*/ 3579352 w 3580963"/>
                              <a:gd name="connsiteY1" fmla="*/ 340263 h 500137"/>
                              <a:gd name="connsiteX2" fmla="*/ 2771923 w 3580963"/>
                              <a:gd name="connsiteY2" fmla="*/ 500137 h 500137"/>
                              <a:gd name="connsiteX3" fmla="*/ 652293 w 3580963"/>
                              <a:gd name="connsiteY3" fmla="*/ 500137 h 500137"/>
                              <a:gd name="connsiteX4" fmla="*/ 0 w 3580963"/>
                              <a:gd name="connsiteY4" fmla="*/ 156336 h 500137"/>
                              <a:gd name="connsiteX0" fmla="*/ 0 w 3612342"/>
                              <a:gd name="connsiteY0" fmla="*/ 150879 h 494680"/>
                              <a:gd name="connsiteX1" fmla="*/ 3579352 w 3612342"/>
                              <a:gd name="connsiteY1" fmla="*/ 334806 h 494680"/>
                              <a:gd name="connsiteX2" fmla="*/ 2771923 w 3612342"/>
                              <a:gd name="connsiteY2" fmla="*/ 494680 h 494680"/>
                              <a:gd name="connsiteX3" fmla="*/ 652293 w 3612342"/>
                              <a:gd name="connsiteY3" fmla="*/ 494680 h 494680"/>
                              <a:gd name="connsiteX4" fmla="*/ 0 w 3612342"/>
                              <a:gd name="connsiteY4" fmla="*/ 150879 h 494680"/>
                              <a:gd name="connsiteX0" fmla="*/ 0 w 3598338"/>
                              <a:gd name="connsiteY0" fmla="*/ 152981 h 496782"/>
                              <a:gd name="connsiteX1" fmla="*/ 3579352 w 3598338"/>
                              <a:gd name="connsiteY1" fmla="*/ 336908 h 496782"/>
                              <a:gd name="connsiteX2" fmla="*/ 2771923 w 3598338"/>
                              <a:gd name="connsiteY2" fmla="*/ 496782 h 496782"/>
                              <a:gd name="connsiteX3" fmla="*/ 652293 w 3598338"/>
                              <a:gd name="connsiteY3" fmla="*/ 496782 h 496782"/>
                              <a:gd name="connsiteX4" fmla="*/ 0 w 3598338"/>
                              <a:gd name="connsiteY4" fmla="*/ 152981 h 496782"/>
                              <a:gd name="connsiteX0" fmla="*/ 0 w 3596696"/>
                              <a:gd name="connsiteY0" fmla="*/ 159140 h 502941"/>
                              <a:gd name="connsiteX1" fmla="*/ 3579352 w 3596696"/>
                              <a:gd name="connsiteY1" fmla="*/ 343067 h 502941"/>
                              <a:gd name="connsiteX2" fmla="*/ 2771923 w 3596696"/>
                              <a:gd name="connsiteY2" fmla="*/ 502941 h 502941"/>
                              <a:gd name="connsiteX3" fmla="*/ 652293 w 3596696"/>
                              <a:gd name="connsiteY3" fmla="*/ 502941 h 502941"/>
                              <a:gd name="connsiteX4" fmla="*/ 0 w 3596696"/>
                              <a:gd name="connsiteY4" fmla="*/ 159140 h 502941"/>
                              <a:gd name="connsiteX0" fmla="*/ 0 w 3637115"/>
                              <a:gd name="connsiteY0" fmla="*/ 154158 h 525366"/>
                              <a:gd name="connsiteX1" fmla="*/ 3620268 w 3637115"/>
                              <a:gd name="connsiteY1" fmla="*/ 365492 h 525366"/>
                              <a:gd name="connsiteX2" fmla="*/ 2812839 w 3637115"/>
                              <a:gd name="connsiteY2" fmla="*/ 525366 h 525366"/>
                              <a:gd name="connsiteX3" fmla="*/ 693209 w 3637115"/>
                              <a:gd name="connsiteY3" fmla="*/ 525366 h 525366"/>
                              <a:gd name="connsiteX4" fmla="*/ 0 w 3637115"/>
                              <a:gd name="connsiteY4" fmla="*/ 154158 h 525366"/>
                              <a:gd name="connsiteX0" fmla="*/ 89693 w 3726809"/>
                              <a:gd name="connsiteY0" fmla="*/ 154158 h 525366"/>
                              <a:gd name="connsiteX1" fmla="*/ 3709961 w 3726809"/>
                              <a:gd name="connsiteY1" fmla="*/ 365492 h 525366"/>
                              <a:gd name="connsiteX2" fmla="*/ 2902532 w 3726809"/>
                              <a:gd name="connsiteY2" fmla="*/ 525366 h 525366"/>
                              <a:gd name="connsiteX3" fmla="*/ 782902 w 3726809"/>
                              <a:gd name="connsiteY3" fmla="*/ 525366 h 525366"/>
                              <a:gd name="connsiteX4" fmla="*/ 89693 w 3726809"/>
                              <a:gd name="connsiteY4" fmla="*/ 154158 h 525366"/>
                              <a:gd name="connsiteX0" fmla="*/ 193223 w 3830339"/>
                              <a:gd name="connsiteY0" fmla="*/ 154158 h 525366"/>
                              <a:gd name="connsiteX1" fmla="*/ 3813491 w 3830339"/>
                              <a:gd name="connsiteY1" fmla="*/ 365492 h 525366"/>
                              <a:gd name="connsiteX2" fmla="*/ 3006062 w 3830339"/>
                              <a:gd name="connsiteY2" fmla="*/ 525366 h 525366"/>
                              <a:gd name="connsiteX3" fmla="*/ 886432 w 3830339"/>
                              <a:gd name="connsiteY3" fmla="*/ 525366 h 525366"/>
                              <a:gd name="connsiteX4" fmla="*/ 193223 w 3830339"/>
                              <a:gd name="connsiteY4" fmla="*/ 154158 h 525366"/>
                              <a:gd name="connsiteX0" fmla="*/ 193223 w 3832229"/>
                              <a:gd name="connsiteY0" fmla="*/ 138075 h 509283"/>
                              <a:gd name="connsiteX1" fmla="*/ 3813491 w 3832229"/>
                              <a:gd name="connsiteY1" fmla="*/ 349409 h 509283"/>
                              <a:gd name="connsiteX2" fmla="*/ 3006062 w 3832229"/>
                              <a:gd name="connsiteY2" fmla="*/ 509283 h 509283"/>
                              <a:gd name="connsiteX3" fmla="*/ 886432 w 3832229"/>
                              <a:gd name="connsiteY3" fmla="*/ 509283 h 509283"/>
                              <a:gd name="connsiteX4" fmla="*/ 193223 w 3832229"/>
                              <a:gd name="connsiteY4" fmla="*/ 138075 h 509283"/>
                              <a:gd name="connsiteX0" fmla="*/ 184761 w 3894821"/>
                              <a:gd name="connsiteY0" fmla="*/ 134348 h 528007"/>
                              <a:gd name="connsiteX1" fmla="*/ 3877070 w 3894821"/>
                              <a:gd name="connsiteY1" fmla="*/ 368133 h 528007"/>
                              <a:gd name="connsiteX2" fmla="*/ 3069641 w 3894821"/>
                              <a:gd name="connsiteY2" fmla="*/ 528007 h 528007"/>
                              <a:gd name="connsiteX3" fmla="*/ 950011 w 3894821"/>
                              <a:gd name="connsiteY3" fmla="*/ 528007 h 528007"/>
                              <a:gd name="connsiteX4" fmla="*/ 184761 w 3894821"/>
                              <a:gd name="connsiteY4" fmla="*/ 134348 h 52800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4096819"/>
                              <a:gd name="connsiteY0" fmla="*/ 108888 h 502547"/>
                              <a:gd name="connsiteX1" fmla="*/ 3877070 w 4096819"/>
                              <a:gd name="connsiteY1" fmla="*/ 342673 h 502547"/>
                              <a:gd name="connsiteX2" fmla="*/ 3069641 w 4096819"/>
                              <a:gd name="connsiteY2" fmla="*/ 502547 h 502547"/>
                              <a:gd name="connsiteX3" fmla="*/ 950011 w 4096819"/>
                              <a:gd name="connsiteY3" fmla="*/ 502547 h 502547"/>
                              <a:gd name="connsiteX4" fmla="*/ 184761 w 4096819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71390"/>
                              <a:gd name="connsiteY0" fmla="*/ 128444 h 522103"/>
                              <a:gd name="connsiteX1" fmla="*/ 3877070 w 3971390"/>
                              <a:gd name="connsiteY1" fmla="*/ 362229 h 522103"/>
                              <a:gd name="connsiteX2" fmla="*/ 3069641 w 3971390"/>
                              <a:gd name="connsiteY2" fmla="*/ 522103 h 522103"/>
                              <a:gd name="connsiteX3" fmla="*/ 950011 w 3971390"/>
                              <a:gd name="connsiteY3" fmla="*/ 522103 h 522103"/>
                              <a:gd name="connsiteX4" fmla="*/ 184761 w 3971390"/>
                              <a:gd name="connsiteY4" fmla="*/ 128444 h 522103"/>
                              <a:gd name="connsiteX0" fmla="*/ 184761 w 3877069"/>
                              <a:gd name="connsiteY0" fmla="*/ 129494 h 523153"/>
                              <a:gd name="connsiteX1" fmla="*/ 3877070 w 3877069"/>
                              <a:gd name="connsiteY1" fmla="*/ 363279 h 523153"/>
                              <a:gd name="connsiteX2" fmla="*/ 3069641 w 3877069"/>
                              <a:gd name="connsiteY2" fmla="*/ 523153 h 523153"/>
                              <a:gd name="connsiteX3" fmla="*/ 950011 w 3877069"/>
                              <a:gd name="connsiteY3" fmla="*/ 523153 h 523153"/>
                              <a:gd name="connsiteX4" fmla="*/ 184761 w 3877069"/>
                              <a:gd name="connsiteY4" fmla="*/ 129494 h 5231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7069" h="523153">
                                <a:moveTo>
                                  <a:pt x="184761" y="129494"/>
                                </a:moveTo>
                                <a:cubicBezTo>
                                  <a:pt x="3262915" y="-192169"/>
                                  <a:pt x="3561890" y="162294"/>
                                  <a:pt x="3877070" y="363279"/>
                                </a:cubicBezTo>
                                <a:cubicBezTo>
                                  <a:pt x="3177557" y="410458"/>
                                  <a:pt x="3338784" y="469862"/>
                                  <a:pt x="3069641" y="523153"/>
                                </a:cubicBezTo>
                                <a:lnTo>
                                  <a:pt x="950011" y="523153"/>
                                </a:lnTo>
                                <a:cubicBezTo>
                                  <a:pt x="718941" y="399417"/>
                                  <a:pt x="-445154" y="10295"/>
                                  <a:pt x="184761" y="1294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D78C1" w:rsidRPr="002F1A9D" w:rsidRDefault="009D78C1" w:rsidP="009D78C1">
                              <w:pPr>
                                <w:pStyle w:val="OrangeBulletList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2"/>
                                        </w14:gs>
                                        <w14:gs w14:pos="100000">
                                          <w14:schemeClr w14:val="accent6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2"/>
                                        </w14:gs>
                                        <w14:gs w14:pos="100000">
                                          <w14:schemeClr w14:val="accent6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#</w:t>
                              </w: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2"/>
                                        </w14:gs>
                                        <w14:gs w14:pos="100000">
                                          <w14:schemeClr w14:val="accent6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DiscoverYourTalent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375961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1" style="position:absolute;margin-left:58.25pt;margin-top:9.1pt;width:167.05pt;height:192.45pt;z-index:251683328" coordsize="21212,2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">
                <v:shape id="Oval 9" o:spid="_x0000_s1032" style="position:absolute;top:3721;width:20491;height:20720;visibility:visible;mso-wrap-style:square;v-text-anchor:middle" coordsize="2992905,302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" path="m21433,192510v82402,-21587,1053148,327866,1107906,339347c1142533,412674,1089267,224725,1121895,,3292156,262202,2989109,2104506,2965891,2146165v-7592,13622,-451651,-143283,-546681,-134573c2413268,2115311,2568860,3011122,2493432,3026012,2418004,3040902,1246526,2833485,648453,2279094,14772,1647510,-45751,210110,21433,192510xe" fillcolor="white [3212]" strokeweight="3.5pt">
                  <v:fill opacity="0"/>
                  <v:path arrowok="t" o:connecttype="custom" o:connectlocs="14674,131785;773222,364090;768125,0;2030649,1469186;1656355,1377062;1707172,2071496;443975,1560184;14674,131785" o:connectangles="0,0,0,0,0,0,0,0"/>
                </v:shape>
                <v:shape id="Text Box 18" o:spid="_x0000_s1033" style="position:absolute;left:1749;top:3801;width:23264;height:15662;rotation:2965477fd;visibility:visible;mso-wrap-style:square;v-text-anchor:top" coordsize="3877069,523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" adj="-11796480,,5400" path="m184761,129494v3078154,-321663,3377129,32800,3692309,233785c3177557,410458,3338784,469862,3069641,523153r-2119630,c718941,399417,-445154,10295,184761,129494xe" filled="f" stroked="f">
                  <v:stroke joinstyle="miter"/>
                  <v:formulas/>
                  <v:path arrowok="t" o:connecttype="custom" o:connectlocs="110868,387683;2326474,1087595;1841968,1566230;570063,1566230;110868,387683" o:connectangles="0,0,0,0,0" textboxrect="0,0,3877069,523153"/>
                  <v:textbox>
                    <w:txbxContent>
                      <w:p w:rsidR="009D78C1" w:rsidRPr="002F1A9D" w:rsidRDefault="009D78C1" w:rsidP="009D78C1">
                        <w:pPr>
                          <w:pStyle w:val="OrangeBulletList"/>
                          <w:numPr>
                            <w:ilvl w:val="0"/>
                            <w:numId w:val="0"/>
                          </w:numPr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2"/>
                                  </w14:gs>
                                  <w14:gs w14:pos="100000">
                                    <w14:schemeClr w14:val="accent6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</w:pPr>
                        <w:r w:rsidRPr="002F1A9D"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2"/>
                                  </w14:gs>
                                  <w14:gs w14:pos="100000">
                                    <w14:schemeClr w14:val="accent6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#</w:t>
                        </w:r>
                        <w:r w:rsidRPr="002F1A9D"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2"/>
                                  </w14:gs>
                                  <w14:gs w14:pos="100000">
                                    <w14:schemeClr w14:val="accent6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DiscoverYourTalent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5586">
        <w:softHyphen/>
      </w:r>
      <w:r w:rsidR="001D5586">
        <w:softHyphen/>
      </w:r>
      <w:r w:rsidR="00C45B9E">
        <w:softHyphen/>
      </w:r>
      <w:r w:rsidR="00C45B9E">
        <w:softHyphen/>
      </w: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2F1A9D"/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Pr="002F1A9D" w:rsidRDefault="00FB25B7" w:rsidP="002F1A9D"/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5C0301" w:rsidP="00735077">
      <w:pPr>
        <w:pStyle w:val="OrangeBulletList"/>
        <w:numPr>
          <w:ilvl w:val="0"/>
          <w:numId w:val="0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-1194018</wp:posOffset>
                </wp:positionH>
                <wp:positionV relativeFrom="paragraph">
                  <wp:posOffset>285968</wp:posOffset>
                </wp:positionV>
                <wp:extent cx="4144637" cy="6157152"/>
                <wp:effectExtent l="1447800" t="495300" r="1380490" b="4914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637" cy="6157152"/>
                          <a:chOff x="0" y="0"/>
                          <a:chExt cx="4144637" cy="6157152"/>
                        </a:xfrm>
                      </wpg:grpSpPr>
                      <wps:wsp>
                        <wps:cNvPr id="21" name="Oval 9"/>
                        <wps:cNvSpPr/>
                        <wps:spPr>
                          <a:xfrm>
                            <a:off x="1565493" y="825282"/>
                            <a:ext cx="2247995" cy="3429645"/>
                          </a:xfrm>
                          <a:custGeom>
                            <a:avLst/>
                            <a:gdLst>
                              <a:gd name="connsiteX0" fmla="*/ 0 w 3457575"/>
                              <a:gd name="connsiteY0" fmla="*/ 1338263 h 2676525"/>
                              <a:gd name="connsiteX1" fmla="*/ 1728788 w 3457575"/>
                              <a:gd name="connsiteY1" fmla="*/ 0 h 2676525"/>
                              <a:gd name="connsiteX2" fmla="*/ 3457576 w 3457575"/>
                              <a:gd name="connsiteY2" fmla="*/ 1338263 h 2676525"/>
                              <a:gd name="connsiteX3" fmla="*/ 1728788 w 3457575"/>
                              <a:gd name="connsiteY3" fmla="*/ 2676526 h 2676525"/>
                              <a:gd name="connsiteX4" fmla="*/ 0 w 3457575"/>
                              <a:gd name="connsiteY4" fmla="*/ 1338263 h 2676525"/>
                              <a:gd name="connsiteX0" fmla="*/ 0 w 3819526"/>
                              <a:gd name="connsiteY0" fmla="*/ 287397 h 3465164"/>
                              <a:gd name="connsiteX1" fmla="*/ 2090738 w 3819526"/>
                              <a:gd name="connsiteY1" fmla="*/ 730309 h 3465164"/>
                              <a:gd name="connsiteX2" fmla="*/ 3819526 w 3819526"/>
                              <a:gd name="connsiteY2" fmla="*/ 2068572 h 3465164"/>
                              <a:gd name="connsiteX3" fmla="*/ 2090738 w 3819526"/>
                              <a:gd name="connsiteY3" fmla="*/ 3406835 h 3465164"/>
                              <a:gd name="connsiteX4" fmla="*/ 0 w 3819526"/>
                              <a:gd name="connsiteY4" fmla="*/ 287397 h 3465164"/>
                              <a:gd name="connsiteX0" fmla="*/ 166961 w 3986487"/>
                              <a:gd name="connsiteY0" fmla="*/ 124605 h 2830677"/>
                              <a:gd name="connsiteX1" fmla="*/ 2257699 w 3986487"/>
                              <a:gd name="connsiteY1" fmla="*/ 567517 h 2830677"/>
                              <a:gd name="connsiteX2" fmla="*/ 3986487 w 3986487"/>
                              <a:gd name="connsiteY2" fmla="*/ 1905780 h 2830677"/>
                              <a:gd name="connsiteX3" fmla="*/ 562249 w 3986487"/>
                              <a:gd name="connsiteY3" fmla="*/ 2729603 h 2830677"/>
                              <a:gd name="connsiteX4" fmla="*/ 166961 w 3986487"/>
                              <a:gd name="connsiteY4" fmla="*/ 124605 h 2830677"/>
                              <a:gd name="connsiteX0" fmla="*/ 136406 w 3193819"/>
                              <a:gd name="connsiteY0" fmla="*/ 370067 h 2975251"/>
                              <a:gd name="connsiteX1" fmla="*/ 2227144 w 3193819"/>
                              <a:gd name="connsiteY1" fmla="*/ 812979 h 2975251"/>
                              <a:gd name="connsiteX2" fmla="*/ 3193819 w 3193819"/>
                              <a:gd name="connsiteY2" fmla="*/ 226865 h 2975251"/>
                              <a:gd name="connsiteX3" fmla="*/ 531694 w 3193819"/>
                              <a:gd name="connsiteY3" fmla="*/ 2975065 h 2975251"/>
                              <a:gd name="connsiteX4" fmla="*/ 136406 w 3193819"/>
                              <a:gd name="connsiteY4" fmla="*/ 370067 h 2975251"/>
                              <a:gd name="connsiteX0" fmla="*/ 1880 w 3059293"/>
                              <a:gd name="connsiteY0" fmla="*/ 370067 h 3127656"/>
                              <a:gd name="connsiteX1" fmla="*/ 2092618 w 3059293"/>
                              <a:gd name="connsiteY1" fmla="*/ 812979 h 3127656"/>
                              <a:gd name="connsiteX2" fmla="*/ 3059293 w 3059293"/>
                              <a:gd name="connsiteY2" fmla="*/ 226865 h 3127656"/>
                              <a:gd name="connsiteX3" fmla="*/ 2483407 w 3059293"/>
                              <a:gd name="connsiteY3" fmla="*/ 3127479 h 3127656"/>
                              <a:gd name="connsiteX4" fmla="*/ 1880 w 3059293"/>
                              <a:gd name="connsiteY4" fmla="*/ 370067 h 3127656"/>
                              <a:gd name="connsiteX0" fmla="*/ 1880 w 3352739"/>
                              <a:gd name="connsiteY0" fmla="*/ 370067 h 3139987"/>
                              <a:gd name="connsiteX1" fmla="*/ 2092618 w 3352739"/>
                              <a:gd name="connsiteY1" fmla="*/ 812979 h 3139987"/>
                              <a:gd name="connsiteX2" fmla="*/ 3059293 w 3352739"/>
                              <a:gd name="connsiteY2" fmla="*/ 226865 h 3139987"/>
                              <a:gd name="connsiteX3" fmla="*/ 2483407 w 3352739"/>
                              <a:gd name="connsiteY3" fmla="*/ 3127479 h 3139987"/>
                              <a:gd name="connsiteX4" fmla="*/ 1880 w 3352739"/>
                              <a:gd name="connsiteY4" fmla="*/ 370067 h 3139987"/>
                              <a:gd name="connsiteX0" fmla="*/ 1880 w 3496252"/>
                              <a:gd name="connsiteY0" fmla="*/ 370067 h 3143412"/>
                              <a:gd name="connsiteX1" fmla="*/ 2092618 w 3496252"/>
                              <a:gd name="connsiteY1" fmla="*/ 812979 h 3143412"/>
                              <a:gd name="connsiteX2" fmla="*/ 3059293 w 3496252"/>
                              <a:gd name="connsiteY2" fmla="*/ 226865 h 3143412"/>
                              <a:gd name="connsiteX3" fmla="*/ 2483407 w 3496252"/>
                              <a:gd name="connsiteY3" fmla="*/ 3127479 h 3143412"/>
                              <a:gd name="connsiteX4" fmla="*/ 1880 w 3496252"/>
                              <a:gd name="connsiteY4" fmla="*/ 370067 h 3143412"/>
                              <a:gd name="connsiteX0" fmla="*/ 1792 w 3490270"/>
                              <a:gd name="connsiteY0" fmla="*/ 370067 h 3171814"/>
                              <a:gd name="connsiteX1" fmla="*/ 2092530 w 3490270"/>
                              <a:gd name="connsiteY1" fmla="*/ 812979 h 3171814"/>
                              <a:gd name="connsiteX2" fmla="*/ 3059205 w 3490270"/>
                              <a:gd name="connsiteY2" fmla="*/ 226865 h 3171814"/>
                              <a:gd name="connsiteX3" fmla="*/ 2473792 w 3490270"/>
                              <a:gd name="connsiteY3" fmla="*/ 3156056 h 3171814"/>
                              <a:gd name="connsiteX4" fmla="*/ 1792 w 3490270"/>
                              <a:gd name="connsiteY4" fmla="*/ 370067 h 3171814"/>
                              <a:gd name="connsiteX0" fmla="*/ 1685 w 2637334"/>
                              <a:gd name="connsiteY0" fmla="*/ 135962 h 2994477"/>
                              <a:gd name="connsiteX1" fmla="*/ 2092423 w 2637334"/>
                              <a:gd name="connsiteY1" fmla="*/ 578874 h 2994477"/>
                              <a:gd name="connsiteX2" fmla="*/ 2411340 w 2637334"/>
                              <a:gd name="connsiteY2" fmla="*/ 1860027 h 2994477"/>
                              <a:gd name="connsiteX3" fmla="*/ 2473685 w 2637334"/>
                              <a:gd name="connsiteY3" fmla="*/ 2921951 h 2994477"/>
                              <a:gd name="connsiteX4" fmla="*/ 1685 w 2637334"/>
                              <a:gd name="connsiteY4" fmla="*/ 135962 h 2994477"/>
                              <a:gd name="connsiteX0" fmla="*/ 2058 w 3041181"/>
                              <a:gd name="connsiteY0" fmla="*/ 11164 h 2869679"/>
                              <a:gd name="connsiteX1" fmla="*/ 2940579 w 3041181"/>
                              <a:gd name="connsiteY1" fmla="*/ 1816357 h 2869679"/>
                              <a:gd name="connsiteX2" fmla="*/ 2411713 w 3041181"/>
                              <a:gd name="connsiteY2" fmla="*/ 1735229 h 2869679"/>
                              <a:gd name="connsiteX3" fmla="*/ 2474058 w 3041181"/>
                              <a:gd name="connsiteY3" fmla="*/ 2797153 h 2869679"/>
                              <a:gd name="connsiteX4" fmla="*/ 2058 w 3041181"/>
                              <a:gd name="connsiteY4" fmla="*/ 11164 h 2869679"/>
                              <a:gd name="connsiteX0" fmla="*/ 15887 w 2977099"/>
                              <a:gd name="connsiteY0" fmla="*/ 76829 h 2935344"/>
                              <a:gd name="connsiteX1" fmla="*/ 1499729 w 2977099"/>
                              <a:gd name="connsiteY1" fmla="*/ 875290 h 2935344"/>
                              <a:gd name="connsiteX2" fmla="*/ 2954408 w 2977099"/>
                              <a:gd name="connsiteY2" fmla="*/ 1882022 h 2935344"/>
                              <a:gd name="connsiteX3" fmla="*/ 2425542 w 2977099"/>
                              <a:gd name="connsiteY3" fmla="*/ 1800894 h 2935344"/>
                              <a:gd name="connsiteX4" fmla="*/ 2487887 w 2977099"/>
                              <a:gd name="connsiteY4" fmla="*/ 2862818 h 2935344"/>
                              <a:gd name="connsiteX5" fmla="*/ 15887 w 2977099"/>
                              <a:gd name="connsiteY5" fmla="*/ 76829 h 2935344"/>
                              <a:gd name="connsiteX0" fmla="*/ 37683 w 3015564"/>
                              <a:gd name="connsiteY0" fmla="*/ 464014 h 3322529"/>
                              <a:gd name="connsiteX1" fmla="*/ 1150023 w 3015564"/>
                              <a:gd name="connsiteY1" fmla="*/ 176487 h 3322529"/>
                              <a:gd name="connsiteX2" fmla="*/ 2976204 w 3015564"/>
                              <a:gd name="connsiteY2" fmla="*/ 2269207 h 3322529"/>
                              <a:gd name="connsiteX3" fmla="*/ 2447338 w 3015564"/>
                              <a:gd name="connsiteY3" fmla="*/ 2188079 h 3322529"/>
                              <a:gd name="connsiteX4" fmla="*/ 2509683 w 3015564"/>
                              <a:gd name="connsiteY4" fmla="*/ 3250003 h 3322529"/>
                              <a:gd name="connsiteX5" fmla="*/ 37683 w 3015564"/>
                              <a:gd name="connsiteY5" fmla="*/ 464014 h 3322529"/>
                              <a:gd name="connsiteX0" fmla="*/ 86581 w 3064462"/>
                              <a:gd name="connsiteY0" fmla="*/ 524883 h 3383398"/>
                              <a:gd name="connsiteX1" fmla="*/ 620398 w 3064462"/>
                              <a:gd name="connsiteY1" fmla="*/ 79919 h 3383398"/>
                              <a:gd name="connsiteX2" fmla="*/ 1198921 w 3064462"/>
                              <a:gd name="connsiteY2" fmla="*/ 237356 h 3383398"/>
                              <a:gd name="connsiteX3" fmla="*/ 3025102 w 3064462"/>
                              <a:gd name="connsiteY3" fmla="*/ 2330076 h 3383398"/>
                              <a:gd name="connsiteX4" fmla="*/ 2496236 w 3064462"/>
                              <a:gd name="connsiteY4" fmla="*/ 2248948 h 3383398"/>
                              <a:gd name="connsiteX5" fmla="*/ 2558581 w 3064462"/>
                              <a:gd name="connsiteY5" fmla="*/ 3310872 h 3383398"/>
                              <a:gd name="connsiteX6" fmla="*/ 86581 w 3064462"/>
                              <a:gd name="connsiteY6" fmla="*/ 524883 h 3383398"/>
                              <a:gd name="connsiteX0" fmla="*/ 27565 w 3005446"/>
                              <a:gd name="connsiteY0" fmla="*/ 385658 h 3244173"/>
                              <a:gd name="connsiteX1" fmla="*/ 1171099 w 3005446"/>
                              <a:gd name="connsiteY1" fmla="*/ 588416 h 3244173"/>
                              <a:gd name="connsiteX2" fmla="*/ 1139905 w 3005446"/>
                              <a:gd name="connsiteY2" fmla="*/ 98131 h 3244173"/>
                              <a:gd name="connsiteX3" fmla="*/ 2966086 w 3005446"/>
                              <a:gd name="connsiteY3" fmla="*/ 2190851 h 3244173"/>
                              <a:gd name="connsiteX4" fmla="*/ 2437220 w 3005446"/>
                              <a:gd name="connsiteY4" fmla="*/ 2109723 h 3244173"/>
                              <a:gd name="connsiteX5" fmla="*/ 2499565 w 3005446"/>
                              <a:gd name="connsiteY5" fmla="*/ 3171647 h 3244173"/>
                              <a:gd name="connsiteX6" fmla="*/ 27565 w 3005446"/>
                              <a:gd name="connsiteY6" fmla="*/ 385658 h 3244173"/>
                              <a:gd name="connsiteX0" fmla="*/ 27565 w 3005446"/>
                              <a:gd name="connsiteY0" fmla="*/ 332210 h 3247346"/>
                              <a:gd name="connsiteX1" fmla="*/ 1171099 w 3005446"/>
                              <a:gd name="connsiteY1" fmla="*/ 588416 h 3247346"/>
                              <a:gd name="connsiteX2" fmla="*/ 1139905 w 3005446"/>
                              <a:gd name="connsiteY2" fmla="*/ 98131 h 3247346"/>
                              <a:gd name="connsiteX3" fmla="*/ 2966086 w 3005446"/>
                              <a:gd name="connsiteY3" fmla="*/ 2190851 h 3247346"/>
                              <a:gd name="connsiteX4" fmla="*/ 2437220 w 3005446"/>
                              <a:gd name="connsiteY4" fmla="*/ 2109723 h 3247346"/>
                              <a:gd name="connsiteX5" fmla="*/ 2499565 w 3005446"/>
                              <a:gd name="connsiteY5" fmla="*/ 3171647 h 3247346"/>
                              <a:gd name="connsiteX6" fmla="*/ 27565 w 3005446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33393 w 3011274"/>
                              <a:gd name="connsiteY0" fmla="*/ 328584 h 3243720"/>
                              <a:gd name="connsiteX1" fmla="*/ 1153177 w 3011274"/>
                              <a:gd name="connsiteY1" fmla="*/ 626362 h 3243720"/>
                              <a:gd name="connsiteX2" fmla="*/ 1145733 w 3011274"/>
                              <a:gd name="connsiteY2" fmla="*/ 94505 h 3243720"/>
                              <a:gd name="connsiteX3" fmla="*/ 2971914 w 3011274"/>
                              <a:gd name="connsiteY3" fmla="*/ 2187225 h 3243720"/>
                              <a:gd name="connsiteX4" fmla="*/ 2443048 w 3011274"/>
                              <a:gd name="connsiteY4" fmla="*/ 2106097 h 3243720"/>
                              <a:gd name="connsiteX5" fmla="*/ 2505393 w 3011274"/>
                              <a:gd name="connsiteY5" fmla="*/ 3168021 h 3243720"/>
                              <a:gd name="connsiteX6" fmla="*/ 33393 w 3011274"/>
                              <a:gd name="connsiteY6" fmla="*/ 328584 h 3243720"/>
                              <a:gd name="connsiteX0" fmla="*/ 27265 w 3005146"/>
                              <a:gd name="connsiteY0" fmla="*/ 328584 h 3243720"/>
                              <a:gd name="connsiteX1" fmla="*/ 1147049 w 3005146"/>
                              <a:gd name="connsiteY1" fmla="*/ 626362 h 3243720"/>
                              <a:gd name="connsiteX2" fmla="*/ 1139605 w 3005146"/>
                              <a:gd name="connsiteY2" fmla="*/ 94505 h 3243720"/>
                              <a:gd name="connsiteX3" fmla="*/ 2965786 w 3005146"/>
                              <a:gd name="connsiteY3" fmla="*/ 2187225 h 3243720"/>
                              <a:gd name="connsiteX4" fmla="*/ 2436920 w 3005146"/>
                              <a:gd name="connsiteY4" fmla="*/ 2106097 h 3243720"/>
                              <a:gd name="connsiteX5" fmla="*/ 2499265 w 3005146"/>
                              <a:gd name="connsiteY5" fmla="*/ 3168021 h 3243720"/>
                              <a:gd name="connsiteX6" fmla="*/ 27265 w 3005146"/>
                              <a:gd name="connsiteY6" fmla="*/ 328584 h 3243720"/>
                              <a:gd name="connsiteX0" fmla="*/ 995 w 2978876"/>
                              <a:gd name="connsiteY0" fmla="*/ 328584 h 3243720"/>
                              <a:gd name="connsiteX1" fmla="*/ 1120779 w 2978876"/>
                              <a:gd name="connsiteY1" fmla="*/ 626362 h 3243720"/>
                              <a:gd name="connsiteX2" fmla="*/ 1113335 w 2978876"/>
                              <a:gd name="connsiteY2" fmla="*/ 94505 h 3243720"/>
                              <a:gd name="connsiteX3" fmla="*/ 2939516 w 2978876"/>
                              <a:gd name="connsiteY3" fmla="*/ 2187225 h 3243720"/>
                              <a:gd name="connsiteX4" fmla="*/ 2410650 w 2978876"/>
                              <a:gd name="connsiteY4" fmla="*/ 2106097 h 3243720"/>
                              <a:gd name="connsiteX5" fmla="*/ 2472995 w 2978876"/>
                              <a:gd name="connsiteY5" fmla="*/ 3168021 h 3243720"/>
                              <a:gd name="connsiteX6" fmla="*/ 995 w 2978876"/>
                              <a:gd name="connsiteY6" fmla="*/ 328584 h 3243720"/>
                              <a:gd name="connsiteX0" fmla="*/ 995 w 2978876"/>
                              <a:gd name="connsiteY0" fmla="*/ 241517 h 3156653"/>
                              <a:gd name="connsiteX1" fmla="*/ 1120779 w 2978876"/>
                              <a:gd name="connsiteY1" fmla="*/ 539295 h 3156653"/>
                              <a:gd name="connsiteX2" fmla="*/ 1113335 w 2978876"/>
                              <a:gd name="connsiteY2" fmla="*/ 7438 h 3156653"/>
                              <a:gd name="connsiteX3" fmla="*/ 2939516 w 2978876"/>
                              <a:gd name="connsiteY3" fmla="*/ 2100158 h 3156653"/>
                              <a:gd name="connsiteX4" fmla="*/ 2410650 w 2978876"/>
                              <a:gd name="connsiteY4" fmla="*/ 2019030 h 3156653"/>
                              <a:gd name="connsiteX5" fmla="*/ 2472995 w 2978876"/>
                              <a:gd name="connsiteY5" fmla="*/ 3080954 h 3156653"/>
                              <a:gd name="connsiteX6" fmla="*/ 995 w 2978876"/>
                              <a:gd name="connsiteY6" fmla="*/ 241517 h 3156653"/>
                              <a:gd name="connsiteX0" fmla="*/ 995 w 2978876"/>
                              <a:gd name="connsiteY0" fmla="*/ 241247 h 3156383"/>
                              <a:gd name="connsiteX1" fmla="*/ 1120779 w 2978876"/>
                              <a:gd name="connsiteY1" fmla="*/ 539025 h 3156383"/>
                              <a:gd name="connsiteX2" fmla="*/ 1113335 w 2978876"/>
                              <a:gd name="connsiteY2" fmla="*/ 7168 h 3156383"/>
                              <a:gd name="connsiteX3" fmla="*/ 2939516 w 2978876"/>
                              <a:gd name="connsiteY3" fmla="*/ 2099888 h 3156383"/>
                              <a:gd name="connsiteX4" fmla="*/ 2410650 w 2978876"/>
                              <a:gd name="connsiteY4" fmla="*/ 2018760 h 3156383"/>
                              <a:gd name="connsiteX5" fmla="*/ 2472995 w 2978876"/>
                              <a:gd name="connsiteY5" fmla="*/ 3080684 h 3156383"/>
                              <a:gd name="connsiteX6" fmla="*/ 995 w 2978876"/>
                              <a:gd name="connsiteY6" fmla="*/ 241247 h 315638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0861"/>
                              <a:gd name="connsiteY0" fmla="*/ 241057 h 3156193"/>
                              <a:gd name="connsiteX1" fmla="*/ 1120779 w 2970861"/>
                              <a:gd name="connsiteY1" fmla="*/ 538835 h 3156193"/>
                              <a:gd name="connsiteX2" fmla="*/ 1113335 w 2970861"/>
                              <a:gd name="connsiteY2" fmla="*/ 6978 h 3156193"/>
                              <a:gd name="connsiteX3" fmla="*/ 2939516 w 2970861"/>
                              <a:gd name="connsiteY3" fmla="*/ 2099698 h 3156193"/>
                              <a:gd name="connsiteX4" fmla="*/ 2410650 w 2970861"/>
                              <a:gd name="connsiteY4" fmla="*/ 2018570 h 3156193"/>
                              <a:gd name="connsiteX5" fmla="*/ 2472995 w 2970861"/>
                              <a:gd name="connsiteY5" fmla="*/ 3080494 h 3156193"/>
                              <a:gd name="connsiteX6" fmla="*/ 995 w 2970861"/>
                              <a:gd name="connsiteY6" fmla="*/ 241057 h 3156193"/>
                              <a:gd name="connsiteX0" fmla="*/ 995 w 2986012"/>
                              <a:gd name="connsiteY0" fmla="*/ 241057 h 3156193"/>
                              <a:gd name="connsiteX1" fmla="*/ 1120779 w 2986012"/>
                              <a:gd name="connsiteY1" fmla="*/ 538835 h 3156193"/>
                              <a:gd name="connsiteX2" fmla="*/ 1113335 w 2986012"/>
                              <a:gd name="connsiteY2" fmla="*/ 6978 h 3156193"/>
                              <a:gd name="connsiteX3" fmla="*/ 2957331 w 2986012"/>
                              <a:gd name="connsiteY3" fmla="*/ 2093759 h 3156193"/>
                              <a:gd name="connsiteX4" fmla="*/ 2410650 w 2986012"/>
                              <a:gd name="connsiteY4" fmla="*/ 2018570 h 3156193"/>
                              <a:gd name="connsiteX5" fmla="*/ 2472995 w 2986012"/>
                              <a:gd name="connsiteY5" fmla="*/ 3080494 h 3156193"/>
                              <a:gd name="connsiteX6" fmla="*/ 995 w 2986012"/>
                              <a:gd name="connsiteY6" fmla="*/ 241057 h 3156193"/>
                              <a:gd name="connsiteX0" fmla="*/ 995 w 2959385"/>
                              <a:gd name="connsiteY0" fmla="*/ 241057 h 3156193"/>
                              <a:gd name="connsiteX1" fmla="*/ 1120779 w 2959385"/>
                              <a:gd name="connsiteY1" fmla="*/ 538835 h 3156193"/>
                              <a:gd name="connsiteX2" fmla="*/ 1113335 w 2959385"/>
                              <a:gd name="connsiteY2" fmla="*/ 6978 h 3156193"/>
                              <a:gd name="connsiteX3" fmla="*/ 2957331 w 2959385"/>
                              <a:gd name="connsiteY3" fmla="*/ 2093759 h 3156193"/>
                              <a:gd name="connsiteX4" fmla="*/ 2410650 w 2959385"/>
                              <a:gd name="connsiteY4" fmla="*/ 2018570 h 3156193"/>
                              <a:gd name="connsiteX5" fmla="*/ 2472995 w 2959385"/>
                              <a:gd name="connsiteY5" fmla="*/ 3080494 h 3156193"/>
                              <a:gd name="connsiteX6" fmla="*/ 995 w 2959385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29458"/>
                              <a:gd name="connsiteX1" fmla="*/ 1120779 w 2968918"/>
                              <a:gd name="connsiteY1" fmla="*/ 538835 h 3129458"/>
                              <a:gd name="connsiteX2" fmla="*/ 1113335 w 2968918"/>
                              <a:gd name="connsiteY2" fmla="*/ 6978 h 3129458"/>
                              <a:gd name="connsiteX3" fmla="*/ 2957331 w 2968918"/>
                              <a:gd name="connsiteY3" fmla="*/ 2093759 h 3129458"/>
                              <a:gd name="connsiteX4" fmla="*/ 2410650 w 2968918"/>
                              <a:gd name="connsiteY4" fmla="*/ 2018570 h 3129458"/>
                              <a:gd name="connsiteX5" fmla="*/ 2472995 w 2968918"/>
                              <a:gd name="connsiteY5" fmla="*/ 3080494 h 3129458"/>
                              <a:gd name="connsiteX6" fmla="*/ 995 w 2968918"/>
                              <a:gd name="connsiteY6" fmla="*/ 241057 h 3129458"/>
                              <a:gd name="connsiteX0" fmla="*/ 27679 w 2995602"/>
                              <a:gd name="connsiteY0" fmla="*/ 241057 h 3083730"/>
                              <a:gd name="connsiteX1" fmla="*/ 1147463 w 2995602"/>
                              <a:gd name="connsiteY1" fmla="*/ 538835 h 3083730"/>
                              <a:gd name="connsiteX2" fmla="*/ 1140019 w 2995602"/>
                              <a:gd name="connsiteY2" fmla="*/ 6978 h 3083730"/>
                              <a:gd name="connsiteX3" fmla="*/ 2984015 w 2995602"/>
                              <a:gd name="connsiteY3" fmla="*/ 2093759 h 3083730"/>
                              <a:gd name="connsiteX4" fmla="*/ 2437334 w 2995602"/>
                              <a:gd name="connsiteY4" fmla="*/ 2018570 h 3083730"/>
                              <a:gd name="connsiteX5" fmla="*/ 2511556 w 2995602"/>
                              <a:gd name="connsiteY5" fmla="*/ 3032990 h 3083730"/>
                              <a:gd name="connsiteX6" fmla="*/ 27679 w 2995602"/>
                              <a:gd name="connsiteY6" fmla="*/ 241057 h 3083730"/>
                              <a:gd name="connsiteX0" fmla="*/ 27679 w 2995602"/>
                              <a:gd name="connsiteY0" fmla="*/ 241057 h 3033106"/>
                              <a:gd name="connsiteX1" fmla="*/ 1147463 w 2995602"/>
                              <a:gd name="connsiteY1" fmla="*/ 538835 h 3033106"/>
                              <a:gd name="connsiteX2" fmla="*/ 1140019 w 2995602"/>
                              <a:gd name="connsiteY2" fmla="*/ 6978 h 3033106"/>
                              <a:gd name="connsiteX3" fmla="*/ 2984015 w 2995602"/>
                              <a:gd name="connsiteY3" fmla="*/ 2093759 h 3033106"/>
                              <a:gd name="connsiteX4" fmla="*/ 2437334 w 2995602"/>
                              <a:gd name="connsiteY4" fmla="*/ 2018570 h 3033106"/>
                              <a:gd name="connsiteX5" fmla="*/ 2511556 w 2995602"/>
                              <a:gd name="connsiteY5" fmla="*/ 3032990 h 3033106"/>
                              <a:gd name="connsiteX6" fmla="*/ 27679 w 2995602"/>
                              <a:gd name="connsiteY6" fmla="*/ 241057 h 3033106"/>
                              <a:gd name="connsiteX0" fmla="*/ 27679 w 2995602"/>
                              <a:gd name="connsiteY0" fmla="*/ 241057 h 3033109"/>
                              <a:gd name="connsiteX1" fmla="*/ 1147463 w 2995602"/>
                              <a:gd name="connsiteY1" fmla="*/ 538835 h 3033109"/>
                              <a:gd name="connsiteX2" fmla="*/ 1140019 w 2995602"/>
                              <a:gd name="connsiteY2" fmla="*/ 6978 h 3033109"/>
                              <a:gd name="connsiteX3" fmla="*/ 2984015 w 2995602"/>
                              <a:gd name="connsiteY3" fmla="*/ 2093759 h 3033109"/>
                              <a:gd name="connsiteX4" fmla="*/ 2437334 w 2995602"/>
                              <a:gd name="connsiteY4" fmla="*/ 2018570 h 3033109"/>
                              <a:gd name="connsiteX5" fmla="*/ 2511556 w 2995602"/>
                              <a:gd name="connsiteY5" fmla="*/ 3032990 h 3033109"/>
                              <a:gd name="connsiteX6" fmla="*/ 27679 w 2995602"/>
                              <a:gd name="connsiteY6" fmla="*/ 241057 h 3033109"/>
                              <a:gd name="connsiteX0" fmla="*/ 27679 w 3787245"/>
                              <a:gd name="connsiteY0" fmla="*/ 241057 h 3118241"/>
                              <a:gd name="connsiteX1" fmla="*/ 1147463 w 3787245"/>
                              <a:gd name="connsiteY1" fmla="*/ 538835 h 3118241"/>
                              <a:gd name="connsiteX2" fmla="*/ 1140019 w 3787245"/>
                              <a:gd name="connsiteY2" fmla="*/ 6978 h 3118241"/>
                              <a:gd name="connsiteX3" fmla="*/ 2984015 w 3787245"/>
                              <a:gd name="connsiteY3" fmla="*/ 2093759 h 3118241"/>
                              <a:gd name="connsiteX4" fmla="*/ 2437334 w 3787245"/>
                              <a:gd name="connsiteY4" fmla="*/ 2018570 h 3118241"/>
                              <a:gd name="connsiteX5" fmla="*/ 2511556 w 3787245"/>
                              <a:gd name="connsiteY5" fmla="*/ 3032990 h 3118241"/>
                              <a:gd name="connsiteX6" fmla="*/ 27679 w 3787245"/>
                              <a:gd name="connsiteY6" fmla="*/ 241057 h 3118241"/>
                              <a:gd name="connsiteX0" fmla="*/ 27679 w 2995602"/>
                              <a:gd name="connsiteY0" fmla="*/ 241057 h 3033096"/>
                              <a:gd name="connsiteX1" fmla="*/ 1147463 w 2995602"/>
                              <a:gd name="connsiteY1" fmla="*/ 538835 h 3033096"/>
                              <a:gd name="connsiteX2" fmla="*/ 1140019 w 2995602"/>
                              <a:gd name="connsiteY2" fmla="*/ 6978 h 3033096"/>
                              <a:gd name="connsiteX3" fmla="*/ 2984015 w 2995602"/>
                              <a:gd name="connsiteY3" fmla="*/ 2093759 h 3033096"/>
                              <a:gd name="connsiteX4" fmla="*/ 2437334 w 2995602"/>
                              <a:gd name="connsiteY4" fmla="*/ 2018570 h 3033096"/>
                              <a:gd name="connsiteX5" fmla="*/ 2511556 w 2995602"/>
                              <a:gd name="connsiteY5" fmla="*/ 3032990 h 3033096"/>
                              <a:gd name="connsiteX6" fmla="*/ 27679 w 2995602"/>
                              <a:gd name="connsiteY6" fmla="*/ 241057 h 3033096"/>
                              <a:gd name="connsiteX0" fmla="*/ 12376 w 2980299"/>
                              <a:gd name="connsiteY0" fmla="*/ 241057 h 3033089"/>
                              <a:gd name="connsiteX1" fmla="*/ 1132160 w 2980299"/>
                              <a:gd name="connsiteY1" fmla="*/ 538835 h 3033089"/>
                              <a:gd name="connsiteX2" fmla="*/ 1124716 w 2980299"/>
                              <a:gd name="connsiteY2" fmla="*/ 6978 h 3033089"/>
                              <a:gd name="connsiteX3" fmla="*/ 2968712 w 2980299"/>
                              <a:gd name="connsiteY3" fmla="*/ 2093759 h 3033089"/>
                              <a:gd name="connsiteX4" fmla="*/ 2422031 w 2980299"/>
                              <a:gd name="connsiteY4" fmla="*/ 2018570 h 3033089"/>
                              <a:gd name="connsiteX5" fmla="*/ 2496253 w 2980299"/>
                              <a:gd name="connsiteY5" fmla="*/ 3032990 h 3033089"/>
                              <a:gd name="connsiteX6" fmla="*/ 12376 w 2980299"/>
                              <a:gd name="connsiteY6" fmla="*/ 241057 h 3033089"/>
                              <a:gd name="connsiteX0" fmla="*/ 8250 w 2976173"/>
                              <a:gd name="connsiteY0" fmla="*/ 241057 h 3033099"/>
                              <a:gd name="connsiteX1" fmla="*/ 1128034 w 2976173"/>
                              <a:gd name="connsiteY1" fmla="*/ 538835 h 3033099"/>
                              <a:gd name="connsiteX2" fmla="*/ 1120590 w 2976173"/>
                              <a:gd name="connsiteY2" fmla="*/ 6978 h 3033099"/>
                              <a:gd name="connsiteX3" fmla="*/ 2964586 w 2976173"/>
                              <a:gd name="connsiteY3" fmla="*/ 2093759 h 3033099"/>
                              <a:gd name="connsiteX4" fmla="*/ 2417905 w 2976173"/>
                              <a:gd name="connsiteY4" fmla="*/ 2018570 h 3033099"/>
                              <a:gd name="connsiteX5" fmla="*/ 2492127 w 2976173"/>
                              <a:gd name="connsiteY5" fmla="*/ 3032990 h 3033099"/>
                              <a:gd name="connsiteX6" fmla="*/ 8250 w 2976173"/>
                              <a:gd name="connsiteY6" fmla="*/ 241057 h 3033099"/>
                              <a:gd name="connsiteX0" fmla="*/ 8250 w 2976173"/>
                              <a:gd name="connsiteY0" fmla="*/ 241057 h 3032990"/>
                              <a:gd name="connsiteX1" fmla="*/ 1128034 w 2976173"/>
                              <a:gd name="connsiteY1" fmla="*/ 538835 h 3032990"/>
                              <a:gd name="connsiteX2" fmla="*/ 1120590 w 2976173"/>
                              <a:gd name="connsiteY2" fmla="*/ 6978 h 3032990"/>
                              <a:gd name="connsiteX3" fmla="*/ 2964586 w 2976173"/>
                              <a:gd name="connsiteY3" fmla="*/ 2093759 h 3032990"/>
                              <a:gd name="connsiteX4" fmla="*/ 2417905 w 2976173"/>
                              <a:gd name="connsiteY4" fmla="*/ 2018570 h 3032990"/>
                              <a:gd name="connsiteX5" fmla="*/ 2492127 w 2976173"/>
                              <a:gd name="connsiteY5" fmla="*/ 3032990 h 3032990"/>
                              <a:gd name="connsiteX6" fmla="*/ 950026 w 2976173"/>
                              <a:gd name="connsiteY6" fmla="*/ 1330036 h 3032990"/>
                              <a:gd name="connsiteX7" fmla="*/ 8250 w 2976173"/>
                              <a:gd name="connsiteY7" fmla="*/ 241057 h 3032990"/>
                              <a:gd name="connsiteX0" fmla="*/ 10743 w 2978666"/>
                              <a:gd name="connsiteY0" fmla="*/ 241057 h 3036231"/>
                              <a:gd name="connsiteX1" fmla="*/ 1130527 w 2978666"/>
                              <a:gd name="connsiteY1" fmla="*/ 538835 h 3036231"/>
                              <a:gd name="connsiteX2" fmla="*/ 1123083 w 2978666"/>
                              <a:gd name="connsiteY2" fmla="*/ 6978 h 3036231"/>
                              <a:gd name="connsiteX3" fmla="*/ 2967079 w 2978666"/>
                              <a:gd name="connsiteY3" fmla="*/ 2093759 h 3036231"/>
                              <a:gd name="connsiteX4" fmla="*/ 2420398 w 2978666"/>
                              <a:gd name="connsiteY4" fmla="*/ 2018570 h 3036231"/>
                              <a:gd name="connsiteX5" fmla="*/ 2494620 w 2978666"/>
                              <a:gd name="connsiteY5" fmla="*/ 3032990 h 3036231"/>
                              <a:gd name="connsiteX6" fmla="*/ 679334 w 2978666"/>
                              <a:gd name="connsiteY6" fmla="*/ 2262320 h 3036231"/>
                              <a:gd name="connsiteX7" fmla="*/ 10743 w 2978666"/>
                              <a:gd name="connsiteY7" fmla="*/ 241057 h 3036231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0743 w 2978666"/>
                              <a:gd name="connsiteY0" fmla="*/ 241057 h 3037129"/>
                              <a:gd name="connsiteX1" fmla="*/ 1130527 w 2978666"/>
                              <a:gd name="connsiteY1" fmla="*/ 538835 h 3037129"/>
                              <a:gd name="connsiteX2" fmla="*/ 1123083 w 2978666"/>
                              <a:gd name="connsiteY2" fmla="*/ 6978 h 3037129"/>
                              <a:gd name="connsiteX3" fmla="*/ 2967079 w 2978666"/>
                              <a:gd name="connsiteY3" fmla="*/ 2093759 h 3037129"/>
                              <a:gd name="connsiteX4" fmla="*/ 2420398 w 2978666"/>
                              <a:gd name="connsiteY4" fmla="*/ 2018570 h 3037129"/>
                              <a:gd name="connsiteX5" fmla="*/ 2494620 w 2978666"/>
                              <a:gd name="connsiteY5" fmla="*/ 3032990 h 3037129"/>
                              <a:gd name="connsiteX6" fmla="*/ 679334 w 2978666"/>
                              <a:gd name="connsiteY6" fmla="*/ 2262320 h 3037129"/>
                              <a:gd name="connsiteX7" fmla="*/ 10743 w 2978666"/>
                              <a:gd name="connsiteY7" fmla="*/ 241057 h 3037129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2836 w 2980759"/>
                              <a:gd name="connsiteY0" fmla="*/ 241057 h 3037062"/>
                              <a:gd name="connsiteX1" fmla="*/ 1132620 w 2980759"/>
                              <a:gd name="connsiteY1" fmla="*/ 538835 h 3037062"/>
                              <a:gd name="connsiteX2" fmla="*/ 1125176 w 2980759"/>
                              <a:gd name="connsiteY2" fmla="*/ 6978 h 3037062"/>
                              <a:gd name="connsiteX3" fmla="*/ 2969172 w 2980759"/>
                              <a:gd name="connsiteY3" fmla="*/ 2093759 h 3037062"/>
                              <a:gd name="connsiteX4" fmla="*/ 2422491 w 2980759"/>
                              <a:gd name="connsiteY4" fmla="*/ 2018570 h 3037062"/>
                              <a:gd name="connsiteX5" fmla="*/ 2496713 w 2980759"/>
                              <a:gd name="connsiteY5" fmla="*/ 3032990 h 3037062"/>
                              <a:gd name="connsiteX6" fmla="*/ 651734 w 2980759"/>
                              <a:gd name="connsiteY6" fmla="*/ 2286072 h 3037062"/>
                              <a:gd name="connsiteX7" fmla="*/ 12836 w 2980759"/>
                              <a:gd name="connsiteY7" fmla="*/ 241057 h 3037062"/>
                              <a:gd name="connsiteX0" fmla="*/ 12836 w 2980759"/>
                              <a:gd name="connsiteY0" fmla="*/ 241057 h 3033525"/>
                              <a:gd name="connsiteX1" fmla="*/ 1132620 w 2980759"/>
                              <a:gd name="connsiteY1" fmla="*/ 538835 h 3033525"/>
                              <a:gd name="connsiteX2" fmla="*/ 1125176 w 2980759"/>
                              <a:gd name="connsiteY2" fmla="*/ 6978 h 3033525"/>
                              <a:gd name="connsiteX3" fmla="*/ 2969172 w 2980759"/>
                              <a:gd name="connsiteY3" fmla="*/ 2093759 h 3033525"/>
                              <a:gd name="connsiteX4" fmla="*/ 2422491 w 2980759"/>
                              <a:gd name="connsiteY4" fmla="*/ 2018570 h 3033525"/>
                              <a:gd name="connsiteX5" fmla="*/ 2496713 w 2980759"/>
                              <a:gd name="connsiteY5" fmla="*/ 3032990 h 3033525"/>
                              <a:gd name="connsiteX6" fmla="*/ 651734 w 2980759"/>
                              <a:gd name="connsiteY6" fmla="*/ 2286072 h 3033525"/>
                              <a:gd name="connsiteX7" fmla="*/ 12836 w 2980759"/>
                              <a:gd name="connsiteY7" fmla="*/ 241057 h 3033525"/>
                              <a:gd name="connsiteX0" fmla="*/ 177 w 2968100"/>
                              <a:gd name="connsiteY0" fmla="*/ 241057 h 3033525"/>
                              <a:gd name="connsiteX1" fmla="*/ 1119961 w 2968100"/>
                              <a:gd name="connsiteY1" fmla="*/ 538835 h 3033525"/>
                              <a:gd name="connsiteX2" fmla="*/ 1112517 w 2968100"/>
                              <a:gd name="connsiteY2" fmla="*/ 6978 h 3033525"/>
                              <a:gd name="connsiteX3" fmla="*/ 2956513 w 2968100"/>
                              <a:gd name="connsiteY3" fmla="*/ 2093759 h 3033525"/>
                              <a:gd name="connsiteX4" fmla="*/ 2409832 w 2968100"/>
                              <a:gd name="connsiteY4" fmla="*/ 2018570 h 3033525"/>
                              <a:gd name="connsiteX5" fmla="*/ 2484054 w 2968100"/>
                              <a:gd name="connsiteY5" fmla="*/ 3032990 h 3033525"/>
                              <a:gd name="connsiteX6" fmla="*/ 639075 w 2968100"/>
                              <a:gd name="connsiteY6" fmla="*/ 2286072 h 3033525"/>
                              <a:gd name="connsiteX7" fmla="*/ 177 w 2968100"/>
                              <a:gd name="connsiteY7" fmla="*/ 241057 h 3033525"/>
                              <a:gd name="connsiteX0" fmla="*/ 1106 w 2969029"/>
                              <a:gd name="connsiteY0" fmla="*/ 241057 h 3033525"/>
                              <a:gd name="connsiteX1" fmla="*/ 1120890 w 2969029"/>
                              <a:gd name="connsiteY1" fmla="*/ 538835 h 3033525"/>
                              <a:gd name="connsiteX2" fmla="*/ 1113446 w 2969029"/>
                              <a:gd name="connsiteY2" fmla="*/ 6978 h 3033525"/>
                              <a:gd name="connsiteX3" fmla="*/ 2957442 w 2969029"/>
                              <a:gd name="connsiteY3" fmla="*/ 2093759 h 3033525"/>
                              <a:gd name="connsiteX4" fmla="*/ 2410761 w 2969029"/>
                              <a:gd name="connsiteY4" fmla="*/ 2018570 h 3033525"/>
                              <a:gd name="connsiteX5" fmla="*/ 2484983 w 2969029"/>
                              <a:gd name="connsiteY5" fmla="*/ 3032990 h 3033525"/>
                              <a:gd name="connsiteX6" fmla="*/ 640004 w 2969029"/>
                              <a:gd name="connsiteY6" fmla="*/ 2286072 h 3033525"/>
                              <a:gd name="connsiteX7" fmla="*/ 1106 w 2969029"/>
                              <a:gd name="connsiteY7" fmla="*/ 241057 h 3033525"/>
                              <a:gd name="connsiteX0" fmla="*/ 1106 w 2969029"/>
                              <a:gd name="connsiteY0" fmla="*/ 241057 h 3033733"/>
                              <a:gd name="connsiteX1" fmla="*/ 1120890 w 2969029"/>
                              <a:gd name="connsiteY1" fmla="*/ 538835 h 3033733"/>
                              <a:gd name="connsiteX2" fmla="*/ 1113446 w 2969029"/>
                              <a:gd name="connsiteY2" fmla="*/ 6978 h 3033733"/>
                              <a:gd name="connsiteX3" fmla="*/ 2957442 w 2969029"/>
                              <a:gd name="connsiteY3" fmla="*/ 2093759 h 3033733"/>
                              <a:gd name="connsiteX4" fmla="*/ 2410761 w 2969029"/>
                              <a:gd name="connsiteY4" fmla="*/ 2018570 h 3033733"/>
                              <a:gd name="connsiteX5" fmla="*/ 2484983 w 2969029"/>
                              <a:gd name="connsiteY5" fmla="*/ 3032990 h 3033733"/>
                              <a:gd name="connsiteX6" fmla="*/ 640004 w 2969029"/>
                              <a:gd name="connsiteY6" fmla="*/ 2286072 h 3033733"/>
                              <a:gd name="connsiteX7" fmla="*/ 1106 w 2969029"/>
                              <a:gd name="connsiteY7" fmla="*/ 241057 h 3033733"/>
                              <a:gd name="connsiteX0" fmla="*/ 1106 w 3011066"/>
                              <a:gd name="connsiteY0" fmla="*/ 241057 h 3033733"/>
                              <a:gd name="connsiteX1" fmla="*/ 1120890 w 3011066"/>
                              <a:gd name="connsiteY1" fmla="*/ 538835 h 3033733"/>
                              <a:gd name="connsiteX2" fmla="*/ 1113446 w 3011066"/>
                              <a:gd name="connsiteY2" fmla="*/ 6978 h 3033733"/>
                              <a:gd name="connsiteX3" fmla="*/ 2957442 w 3011066"/>
                              <a:gd name="connsiteY3" fmla="*/ 2093759 h 3033733"/>
                              <a:gd name="connsiteX4" fmla="*/ 2410761 w 3011066"/>
                              <a:gd name="connsiteY4" fmla="*/ 2018570 h 3033733"/>
                              <a:gd name="connsiteX5" fmla="*/ 2484983 w 3011066"/>
                              <a:gd name="connsiteY5" fmla="*/ 3032990 h 3033733"/>
                              <a:gd name="connsiteX6" fmla="*/ 640004 w 3011066"/>
                              <a:gd name="connsiteY6" fmla="*/ 2286072 h 3033733"/>
                              <a:gd name="connsiteX7" fmla="*/ 1106 w 3011066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378 w 2969592"/>
                              <a:gd name="connsiteY0" fmla="*/ 192510 h 3026755"/>
                              <a:gd name="connsiteX1" fmla="*/ 1109284 w 2969592"/>
                              <a:gd name="connsiteY1" fmla="*/ 531857 h 3026755"/>
                              <a:gd name="connsiteX2" fmla="*/ 1101840 w 2969592"/>
                              <a:gd name="connsiteY2" fmla="*/ 0 h 3026755"/>
                              <a:gd name="connsiteX3" fmla="*/ 2945836 w 2969592"/>
                              <a:gd name="connsiteY3" fmla="*/ 2086781 h 3026755"/>
                              <a:gd name="connsiteX4" fmla="*/ 2399155 w 2969592"/>
                              <a:gd name="connsiteY4" fmla="*/ 2011592 h 3026755"/>
                              <a:gd name="connsiteX5" fmla="*/ 2473377 w 2969592"/>
                              <a:gd name="connsiteY5" fmla="*/ 3026012 h 3026755"/>
                              <a:gd name="connsiteX6" fmla="*/ 628398 w 2969592"/>
                              <a:gd name="connsiteY6" fmla="*/ 2279094 h 3026755"/>
                              <a:gd name="connsiteX7" fmla="*/ 1378 w 2969592"/>
                              <a:gd name="connsiteY7" fmla="*/ 192510 h 3026755"/>
                              <a:gd name="connsiteX0" fmla="*/ 102388 w 3070602"/>
                              <a:gd name="connsiteY0" fmla="*/ 192510 h 3026755"/>
                              <a:gd name="connsiteX1" fmla="*/ 1210294 w 3070602"/>
                              <a:gd name="connsiteY1" fmla="*/ 531857 h 3026755"/>
                              <a:gd name="connsiteX2" fmla="*/ 1202850 w 3070602"/>
                              <a:gd name="connsiteY2" fmla="*/ 0 h 3026755"/>
                              <a:gd name="connsiteX3" fmla="*/ 3046846 w 3070602"/>
                              <a:gd name="connsiteY3" fmla="*/ 2086781 h 3026755"/>
                              <a:gd name="connsiteX4" fmla="*/ 2500165 w 3070602"/>
                              <a:gd name="connsiteY4" fmla="*/ 2011592 h 3026755"/>
                              <a:gd name="connsiteX5" fmla="*/ 2574387 w 3070602"/>
                              <a:gd name="connsiteY5" fmla="*/ 3026012 h 3026755"/>
                              <a:gd name="connsiteX6" fmla="*/ 729408 w 3070602"/>
                              <a:gd name="connsiteY6" fmla="*/ 2279094 h 3026755"/>
                              <a:gd name="connsiteX7" fmla="*/ 102388 w 3070602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146165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3013547"/>
                              <a:gd name="connsiteY0" fmla="*/ 192510 h 3026755"/>
                              <a:gd name="connsiteX1" fmla="*/ 1129339 w 3013547"/>
                              <a:gd name="connsiteY1" fmla="*/ 531857 h 3026755"/>
                              <a:gd name="connsiteX2" fmla="*/ 1121895 w 3013547"/>
                              <a:gd name="connsiteY2" fmla="*/ 0 h 3026755"/>
                              <a:gd name="connsiteX3" fmla="*/ 2965891 w 3013547"/>
                              <a:gd name="connsiteY3" fmla="*/ 2146165 h 3026755"/>
                              <a:gd name="connsiteX4" fmla="*/ 2419210 w 3013547"/>
                              <a:gd name="connsiteY4" fmla="*/ 2011592 h 3026755"/>
                              <a:gd name="connsiteX5" fmla="*/ 2493432 w 3013547"/>
                              <a:gd name="connsiteY5" fmla="*/ 3026012 h 3026755"/>
                              <a:gd name="connsiteX6" fmla="*/ 648453 w 3013547"/>
                              <a:gd name="connsiteY6" fmla="*/ 2279094 h 3026755"/>
                              <a:gd name="connsiteX7" fmla="*/ 21433 w 3013547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2992905"/>
                              <a:gd name="connsiteY0" fmla="*/ 192510 h 3026755"/>
                              <a:gd name="connsiteX1" fmla="*/ 1129339 w 2992905"/>
                              <a:gd name="connsiteY1" fmla="*/ 531857 h 3026755"/>
                              <a:gd name="connsiteX2" fmla="*/ 1121895 w 2992905"/>
                              <a:gd name="connsiteY2" fmla="*/ 0 h 3026755"/>
                              <a:gd name="connsiteX3" fmla="*/ 2965891 w 2992905"/>
                              <a:gd name="connsiteY3" fmla="*/ 2146165 h 3026755"/>
                              <a:gd name="connsiteX4" fmla="*/ 2419210 w 2992905"/>
                              <a:gd name="connsiteY4" fmla="*/ 2011592 h 3026755"/>
                              <a:gd name="connsiteX5" fmla="*/ 2493432 w 2992905"/>
                              <a:gd name="connsiteY5" fmla="*/ 3026012 h 3026755"/>
                              <a:gd name="connsiteX6" fmla="*/ 648453 w 2992905"/>
                              <a:gd name="connsiteY6" fmla="*/ 2279094 h 3026755"/>
                              <a:gd name="connsiteX7" fmla="*/ 21433 w 2992905"/>
                              <a:gd name="connsiteY7" fmla="*/ 192510 h 3026755"/>
                              <a:gd name="connsiteX0" fmla="*/ 21433 w 2514113"/>
                              <a:gd name="connsiteY0" fmla="*/ 192510 h 3026755"/>
                              <a:gd name="connsiteX1" fmla="*/ 1129339 w 2514113"/>
                              <a:gd name="connsiteY1" fmla="*/ 531857 h 3026755"/>
                              <a:gd name="connsiteX2" fmla="*/ 1121895 w 2514113"/>
                              <a:gd name="connsiteY2" fmla="*/ 0 h 3026755"/>
                              <a:gd name="connsiteX3" fmla="*/ 2419210 w 2514113"/>
                              <a:gd name="connsiteY3" fmla="*/ 2011592 h 3026755"/>
                              <a:gd name="connsiteX4" fmla="*/ 2493432 w 2514113"/>
                              <a:gd name="connsiteY4" fmla="*/ 3026012 h 3026755"/>
                              <a:gd name="connsiteX5" fmla="*/ 648453 w 2514113"/>
                              <a:gd name="connsiteY5" fmla="*/ 2279094 h 3026755"/>
                              <a:gd name="connsiteX6" fmla="*/ 21433 w 2514113"/>
                              <a:gd name="connsiteY6" fmla="*/ 192510 h 3026755"/>
                              <a:gd name="connsiteX0" fmla="*/ 21433 w 2514114"/>
                              <a:gd name="connsiteY0" fmla="*/ 961 h 2835206"/>
                              <a:gd name="connsiteX1" fmla="*/ 1129339 w 2514114"/>
                              <a:gd name="connsiteY1" fmla="*/ 340308 h 2835206"/>
                              <a:gd name="connsiteX2" fmla="*/ 2419210 w 2514114"/>
                              <a:gd name="connsiteY2" fmla="*/ 1820043 h 2835206"/>
                              <a:gd name="connsiteX3" fmla="*/ 2493432 w 2514114"/>
                              <a:gd name="connsiteY3" fmla="*/ 2834463 h 2835206"/>
                              <a:gd name="connsiteX4" fmla="*/ 648453 w 2514114"/>
                              <a:gd name="connsiteY4" fmla="*/ 2087545 h 2835206"/>
                              <a:gd name="connsiteX5" fmla="*/ 21433 w 2514114"/>
                              <a:gd name="connsiteY5" fmla="*/ 961 h 2835206"/>
                              <a:gd name="connsiteX0" fmla="*/ 21433 w 2497848"/>
                              <a:gd name="connsiteY0" fmla="*/ 961 h 2835206"/>
                              <a:gd name="connsiteX1" fmla="*/ 1129339 w 2497848"/>
                              <a:gd name="connsiteY1" fmla="*/ 340308 h 2835206"/>
                              <a:gd name="connsiteX2" fmla="*/ 2493432 w 2497848"/>
                              <a:gd name="connsiteY2" fmla="*/ 2834463 h 2835206"/>
                              <a:gd name="connsiteX3" fmla="*/ 648453 w 2497848"/>
                              <a:gd name="connsiteY3" fmla="*/ 2087545 h 2835206"/>
                              <a:gd name="connsiteX4" fmla="*/ 21433 w 2497848"/>
                              <a:gd name="connsiteY4" fmla="*/ 961 h 2835206"/>
                              <a:gd name="connsiteX0" fmla="*/ 66082 w 2572596"/>
                              <a:gd name="connsiteY0" fmla="*/ 37870 h 2936286"/>
                              <a:gd name="connsiteX1" fmla="*/ 1758551 w 2572596"/>
                              <a:gd name="connsiteY1" fmla="*/ 729878 h 2936286"/>
                              <a:gd name="connsiteX2" fmla="*/ 2538081 w 2572596"/>
                              <a:gd name="connsiteY2" fmla="*/ 2871372 h 2936286"/>
                              <a:gd name="connsiteX3" fmla="*/ 693102 w 2572596"/>
                              <a:gd name="connsiteY3" fmla="*/ 2124454 h 2936286"/>
                              <a:gd name="connsiteX4" fmla="*/ 66082 w 2572596"/>
                              <a:gd name="connsiteY4" fmla="*/ 37870 h 2936286"/>
                              <a:gd name="connsiteX0" fmla="*/ 66054 w 2572568"/>
                              <a:gd name="connsiteY0" fmla="*/ 5186 h 2903602"/>
                              <a:gd name="connsiteX1" fmla="*/ 1758523 w 2572568"/>
                              <a:gd name="connsiteY1" fmla="*/ 697194 h 2903602"/>
                              <a:gd name="connsiteX2" fmla="*/ 2538053 w 2572568"/>
                              <a:gd name="connsiteY2" fmla="*/ 2838688 h 2903602"/>
                              <a:gd name="connsiteX3" fmla="*/ 693074 w 2572568"/>
                              <a:gd name="connsiteY3" fmla="*/ 2091770 h 2903602"/>
                              <a:gd name="connsiteX4" fmla="*/ 66054 w 2572568"/>
                              <a:gd name="connsiteY4" fmla="*/ 5186 h 2903602"/>
                              <a:gd name="connsiteX0" fmla="*/ 14169 w 2520683"/>
                              <a:gd name="connsiteY0" fmla="*/ 2264 h 2900680"/>
                              <a:gd name="connsiteX1" fmla="*/ 1706638 w 2520683"/>
                              <a:gd name="connsiteY1" fmla="*/ 694272 h 2900680"/>
                              <a:gd name="connsiteX2" fmla="*/ 2486168 w 2520683"/>
                              <a:gd name="connsiteY2" fmla="*/ 2835766 h 2900680"/>
                              <a:gd name="connsiteX3" fmla="*/ 641189 w 2520683"/>
                              <a:gd name="connsiteY3" fmla="*/ 2088848 h 2900680"/>
                              <a:gd name="connsiteX4" fmla="*/ 14169 w 2520683"/>
                              <a:gd name="connsiteY4" fmla="*/ 2264 h 2900680"/>
                              <a:gd name="connsiteX0" fmla="*/ 14169 w 2520683"/>
                              <a:gd name="connsiteY0" fmla="*/ 3742 h 2902158"/>
                              <a:gd name="connsiteX1" fmla="*/ 1706638 w 2520683"/>
                              <a:gd name="connsiteY1" fmla="*/ 695750 h 2902158"/>
                              <a:gd name="connsiteX2" fmla="*/ 2486168 w 2520683"/>
                              <a:gd name="connsiteY2" fmla="*/ 2837244 h 2902158"/>
                              <a:gd name="connsiteX3" fmla="*/ 641189 w 2520683"/>
                              <a:gd name="connsiteY3" fmla="*/ 2090326 h 2902158"/>
                              <a:gd name="connsiteX4" fmla="*/ 14169 w 2520683"/>
                              <a:gd name="connsiteY4" fmla="*/ 3742 h 2902158"/>
                              <a:gd name="connsiteX0" fmla="*/ 14169 w 2542354"/>
                              <a:gd name="connsiteY0" fmla="*/ 3742 h 2902158"/>
                              <a:gd name="connsiteX1" fmla="*/ 1706638 w 2542354"/>
                              <a:gd name="connsiteY1" fmla="*/ 695750 h 2902158"/>
                              <a:gd name="connsiteX2" fmla="*/ 2486168 w 2542354"/>
                              <a:gd name="connsiteY2" fmla="*/ 2837244 h 2902158"/>
                              <a:gd name="connsiteX3" fmla="*/ 641189 w 2542354"/>
                              <a:gd name="connsiteY3" fmla="*/ 2090326 h 2902158"/>
                              <a:gd name="connsiteX4" fmla="*/ 14169 w 2542354"/>
                              <a:gd name="connsiteY4" fmla="*/ 3742 h 2902158"/>
                              <a:gd name="connsiteX0" fmla="*/ 14169 w 2542353"/>
                              <a:gd name="connsiteY0" fmla="*/ 4534 h 2902950"/>
                              <a:gd name="connsiteX1" fmla="*/ 1706638 w 2542353"/>
                              <a:gd name="connsiteY1" fmla="*/ 696542 h 2902950"/>
                              <a:gd name="connsiteX2" fmla="*/ 2486168 w 2542353"/>
                              <a:gd name="connsiteY2" fmla="*/ 2838036 h 2902950"/>
                              <a:gd name="connsiteX3" fmla="*/ 641189 w 2542353"/>
                              <a:gd name="connsiteY3" fmla="*/ 2091118 h 2902950"/>
                              <a:gd name="connsiteX4" fmla="*/ 14169 w 2542353"/>
                              <a:gd name="connsiteY4" fmla="*/ 4534 h 2902950"/>
                              <a:gd name="connsiteX0" fmla="*/ 14169 w 2504599"/>
                              <a:gd name="connsiteY0" fmla="*/ 4534 h 2841954"/>
                              <a:gd name="connsiteX1" fmla="*/ 1706638 w 2504599"/>
                              <a:gd name="connsiteY1" fmla="*/ 696542 h 2841954"/>
                              <a:gd name="connsiteX2" fmla="*/ 2486168 w 2504599"/>
                              <a:gd name="connsiteY2" fmla="*/ 2838036 h 2841954"/>
                              <a:gd name="connsiteX3" fmla="*/ 641189 w 2504599"/>
                              <a:gd name="connsiteY3" fmla="*/ 2091118 h 2841954"/>
                              <a:gd name="connsiteX4" fmla="*/ 14169 w 2504599"/>
                              <a:gd name="connsiteY4" fmla="*/ 4534 h 2841954"/>
                              <a:gd name="connsiteX0" fmla="*/ 14169 w 2504599"/>
                              <a:gd name="connsiteY0" fmla="*/ 4534 h 2840919"/>
                              <a:gd name="connsiteX1" fmla="*/ 1706638 w 2504599"/>
                              <a:gd name="connsiteY1" fmla="*/ 696542 h 2840919"/>
                              <a:gd name="connsiteX2" fmla="*/ 2486168 w 2504599"/>
                              <a:gd name="connsiteY2" fmla="*/ 2838036 h 2840919"/>
                              <a:gd name="connsiteX3" fmla="*/ 641189 w 2504599"/>
                              <a:gd name="connsiteY3" fmla="*/ 2091118 h 2840919"/>
                              <a:gd name="connsiteX4" fmla="*/ 14169 w 2504599"/>
                              <a:gd name="connsiteY4" fmla="*/ 4534 h 2840919"/>
                              <a:gd name="connsiteX0" fmla="*/ 72475 w 2602486"/>
                              <a:gd name="connsiteY0" fmla="*/ 45092 h 2912506"/>
                              <a:gd name="connsiteX1" fmla="*/ 1764944 w 2602486"/>
                              <a:gd name="connsiteY1" fmla="*/ 737100 h 2912506"/>
                              <a:gd name="connsiteX2" fmla="*/ 2544474 w 2602486"/>
                              <a:gd name="connsiteY2" fmla="*/ 2878594 h 2912506"/>
                              <a:gd name="connsiteX3" fmla="*/ 671655 w 2602486"/>
                              <a:gd name="connsiteY3" fmla="*/ 1918213 h 2912506"/>
                              <a:gd name="connsiteX4" fmla="*/ 72475 w 2602486"/>
                              <a:gd name="connsiteY4" fmla="*/ 45092 h 2912506"/>
                              <a:gd name="connsiteX0" fmla="*/ 33514 w 2563525"/>
                              <a:gd name="connsiteY0" fmla="*/ 33325 h 2900739"/>
                              <a:gd name="connsiteX1" fmla="*/ 1725983 w 2563525"/>
                              <a:gd name="connsiteY1" fmla="*/ 725333 h 2900739"/>
                              <a:gd name="connsiteX2" fmla="*/ 2505513 w 2563525"/>
                              <a:gd name="connsiteY2" fmla="*/ 2866827 h 2900739"/>
                              <a:gd name="connsiteX3" fmla="*/ 632694 w 2563525"/>
                              <a:gd name="connsiteY3" fmla="*/ 1906446 h 2900739"/>
                              <a:gd name="connsiteX4" fmla="*/ 33514 w 2563525"/>
                              <a:gd name="connsiteY4" fmla="*/ 33325 h 2900739"/>
                              <a:gd name="connsiteX0" fmla="*/ 31504 w 2561515"/>
                              <a:gd name="connsiteY0" fmla="*/ 4772 h 2872186"/>
                              <a:gd name="connsiteX1" fmla="*/ 1723973 w 2561515"/>
                              <a:gd name="connsiteY1" fmla="*/ 696780 h 2872186"/>
                              <a:gd name="connsiteX2" fmla="*/ 2503503 w 2561515"/>
                              <a:gd name="connsiteY2" fmla="*/ 2838274 h 2872186"/>
                              <a:gd name="connsiteX3" fmla="*/ 630684 w 2561515"/>
                              <a:gd name="connsiteY3" fmla="*/ 1877893 h 2872186"/>
                              <a:gd name="connsiteX4" fmla="*/ 31504 w 2561515"/>
                              <a:gd name="connsiteY4" fmla="*/ 4772 h 2872186"/>
                              <a:gd name="connsiteX0" fmla="*/ 31503 w 2520400"/>
                              <a:gd name="connsiteY0" fmla="*/ 4771 h 2842341"/>
                              <a:gd name="connsiteX1" fmla="*/ 1723972 w 2520400"/>
                              <a:gd name="connsiteY1" fmla="*/ 696779 h 2842341"/>
                              <a:gd name="connsiteX2" fmla="*/ 2503502 w 2520400"/>
                              <a:gd name="connsiteY2" fmla="*/ 2838273 h 2842341"/>
                              <a:gd name="connsiteX3" fmla="*/ 630683 w 2520400"/>
                              <a:gd name="connsiteY3" fmla="*/ 1877892 h 2842341"/>
                              <a:gd name="connsiteX4" fmla="*/ 31503 w 2520400"/>
                              <a:gd name="connsiteY4" fmla="*/ 4771 h 2842341"/>
                              <a:gd name="connsiteX0" fmla="*/ 84406 w 2652529"/>
                              <a:gd name="connsiteY0" fmla="*/ 28858 h 2889159"/>
                              <a:gd name="connsiteX1" fmla="*/ 1943912 w 2652529"/>
                              <a:gd name="connsiteY1" fmla="*/ 880992 h 2889159"/>
                              <a:gd name="connsiteX2" fmla="*/ 2556405 w 2652529"/>
                              <a:gd name="connsiteY2" fmla="*/ 2862360 h 2889159"/>
                              <a:gd name="connsiteX3" fmla="*/ 683586 w 2652529"/>
                              <a:gd name="connsiteY3" fmla="*/ 1901979 h 2889159"/>
                              <a:gd name="connsiteX4" fmla="*/ 84406 w 2652529"/>
                              <a:gd name="connsiteY4" fmla="*/ 28858 h 2889159"/>
                              <a:gd name="connsiteX0" fmla="*/ 59437 w 2618902"/>
                              <a:gd name="connsiteY0" fmla="*/ 36370 h 2911263"/>
                              <a:gd name="connsiteX1" fmla="*/ 1918943 w 2618902"/>
                              <a:gd name="connsiteY1" fmla="*/ 888504 h 2911263"/>
                              <a:gd name="connsiteX2" fmla="*/ 2531436 w 2618902"/>
                              <a:gd name="connsiteY2" fmla="*/ 2869872 h 2911263"/>
                              <a:gd name="connsiteX3" fmla="*/ 776909 w 2618902"/>
                              <a:gd name="connsiteY3" fmla="*/ 2069587 h 2911263"/>
                              <a:gd name="connsiteX4" fmla="*/ 59437 w 2618902"/>
                              <a:gd name="connsiteY4" fmla="*/ 36370 h 2911263"/>
                              <a:gd name="connsiteX0" fmla="*/ 59436 w 2618901"/>
                              <a:gd name="connsiteY0" fmla="*/ 36370 h 2909129"/>
                              <a:gd name="connsiteX1" fmla="*/ 1918942 w 2618901"/>
                              <a:gd name="connsiteY1" fmla="*/ 888504 h 2909129"/>
                              <a:gd name="connsiteX2" fmla="*/ 2531435 w 2618901"/>
                              <a:gd name="connsiteY2" fmla="*/ 2869872 h 2909129"/>
                              <a:gd name="connsiteX3" fmla="*/ 776908 w 2618901"/>
                              <a:gd name="connsiteY3" fmla="*/ 2069587 h 2909129"/>
                              <a:gd name="connsiteX4" fmla="*/ 59436 w 2618901"/>
                              <a:gd name="connsiteY4" fmla="*/ 36370 h 2909129"/>
                              <a:gd name="connsiteX0" fmla="*/ 81053 w 2648158"/>
                              <a:gd name="connsiteY0" fmla="*/ 41164 h 2925122"/>
                              <a:gd name="connsiteX1" fmla="*/ 1940559 w 2648158"/>
                              <a:gd name="connsiteY1" fmla="*/ 893298 h 2925122"/>
                              <a:gd name="connsiteX2" fmla="*/ 2553052 w 2648158"/>
                              <a:gd name="connsiteY2" fmla="*/ 2874666 h 2925122"/>
                              <a:gd name="connsiteX3" fmla="*/ 694120 w 2648158"/>
                              <a:gd name="connsiteY3" fmla="*/ 2171847 h 2925122"/>
                              <a:gd name="connsiteX4" fmla="*/ 81053 w 2648158"/>
                              <a:gd name="connsiteY4" fmla="*/ 41164 h 2925122"/>
                              <a:gd name="connsiteX0" fmla="*/ 86004 w 2674331"/>
                              <a:gd name="connsiteY0" fmla="*/ 55292 h 2946514"/>
                              <a:gd name="connsiteX1" fmla="*/ 2015101 w 2674331"/>
                              <a:gd name="connsiteY1" fmla="*/ 782104 h 2946514"/>
                              <a:gd name="connsiteX2" fmla="*/ 2558003 w 2674331"/>
                              <a:gd name="connsiteY2" fmla="*/ 2888794 h 2946514"/>
                              <a:gd name="connsiteX3" fmla="*/ 699071 w 2674331"/>
                              <a:gd name="connsiteY3" fmla="*/ 2185975 h 2946514"/>
                              <a:gd name="connsiteX4" fmla="*/ 86004 w 2674331"/>
                              <a:gd name="connsiteY4" fmla="*/ 55292 h 2946514"/>
                              <a:gd name="connsiteX0" fmla="*/ 25254 w 2613581"/>
                              <a:gd name="connsiteY0" fmla="*/ 44934 h 2936155"/>
                              <a:gd name="connsiteX1" fmla="*/ 1954351 w 2613581"/>
                              <a:gd name="connsiteY1" fmla="*/ 771746 h 2936155"/>
                              <a:gd name="connsiteX2" fmla="*/ 2497253 w 2613581"/>
                              <a:gd name="connsiteY2" fmla="*/ 2878436 h 2936155"/>
                              <a:gd name="connsiteX3" fmla="*/ 638321 w 2613581"/>
                              <a:gd name="connsiteY3" fmla="*/ 2175617 h 2936155"/>
                              <a:gd name="connsiteX4" fmla="*/ 25254 w 2613581"/>
                              <a:gd name="connsiteY4" fmla="*/ 44934 h 2936155"/>
                              <a:gd name="connsiteX0" fmla="*/ 23895 w 2612222"/>
                              <a:gd name="connsiteY0" fmla="*/ 17966 h 2909187"/>
                              <a:gd name="connsiteX1" fmla="*/ 1952992 w 2612222"/>
                              <a:gd name="connsiteY1" fmla="*/ 744778 h 2909187"/>
                              <a:gd name="connsiteX2" fmla="*/ 2495894 w 2612222"/>
                              <a:gd name="connsiteY2" fmla="*/ 2851468 h 2909187"/>
                              <a:gd name="connsiteX3" fmla="*/ 636962 w 2612222"/>
                              <a:gd name="connsiteY3" fmla="*/ 2148649 h 2909187"/>
                              <a:gd name="connsiteX4" fmla="*/ 23895 w 2612222"/>
                              <a:gd name="connsiteY4" fmla="*/ 17966 h 2909187"/>
                              <a:gd name="connsiteX0" fmla="*/ 23895 w 2541083"/>
                              <a:gd name="connsiteY0" fmla="*/ 17966 h 2859535"/>
                              <a:gd name="connsiteX1" fmla="*/ 1952992 w 2541083"/>
                              <a:gd name="connsiteY1" fmla="*/ 744778 h 2859535"/>
                              <a:gd name="connsiteX2" fmla="*/ 2495894 w 2541083"/>
                              <a:gd name="connsiteY2" fmla="*/ 2851468 h 2859535"/>
                              <a:gd name="connsiteX3" fmla="*/ 636962 w 2541083"/>
                              <a:gd name="connsiteY3" fmla="*/ 2148649 h 2859535"/>
                              <a:gd name="connsiteX4" fmla="*/ 23895 w 2541083"/>
                              <a:gd name="connsiteY4" fmla="*/ 17966 h 2859535"/>
                              <a:gd name="connsiteX0" fmla="*/ 23895 w 2575096"/>
                              <a:gd name="connsiteY0" fmla="*/ 17966 h 2871383"/>
                              <a:gd name="connsiteX1" fmla="*/ 1952992 w 2575096"/>
                              <a:gd name="connsiteY1" fmla="*/ 744778 h 2871383"/>
                              <a:gd name="connsiteX2" fmla="*/ 2495894 w 2575096"/>
                              <a:gd name="connsiteY2" fmla="*/ 2851468 h 2871383"/>
                              <a:gd name="connsiteX3" fmla="*/ 636962 w 2575096"/>
                              <a:gd name="connsiteY3" fmla="*/ 2148649 h 2871383"/>
                              <a:gd name="connsiteX4" fmla="*/ 23895 w 2575096"/>
                              <a:gd name="connsiteY4" fmla="*/ 17966 h 2871383"/>
                              <a:gd name="connsiteX0" fmla="*/ 23895 w 2535157"/>
                              <a:gd name="connsiteY0" fmla="*/ 17966 h 2871384"/>
                              <a:gd name="connsiteX1" fmla="*/ 1952992 w 2535157"/>
                              <a:gd name="connsiteY1" fmla="*/ 744778 h 2871384"/>
                              <a:gd name="connsiteX2" fmla="*/ 2495894 w 2535157"/>
                              <a:gd name="connsiteY2" fmla="*/ 2851468 h 2871384"/>
                              <a:gd name="connsiteX3" fmla="*/ 636962 w 2535157"/>
                              <a:gd name="connsiteY3" fmla="*/ 2148649 h 2871384"/>
                              <a:gd name="connsiteX4" fmla="*/ 23895 w 2535157"/>
                              <a:gd name="connsiteY4" fmla="*/ 17966 h 2871384"/>
                              <a:gd name="connsiteX0" fmla="*/ 81546 w 2614340"/>
                              <a:gd name="connsiteY0" fmla="*/ 43985 h 2929540"/>
                              <a:gd name="connsiteX1" fmla="*/ 1948006 w 2614340"/>
                              <a:gd name="connsiteY1" fmla="*/ 868274 h 2929540"/>
                              <a:gd name="connsiteX2" fmla="*/ 2553545 w 2614340"/>
                              <a:gd name="connsiteY2" fmla="*/ 2877487 h 2929540"/>
                              <a:gd name="connsiteX3" fmla="*/ 694613 w 2614340"/>
                              <a:gd name="connsiteY3" fmla="*/ 2174668 h 2929540"/>
                              <a:gd name="connsiteX4" fmla="*/ 81546 w 2614340"/>
                              <a:gd name="connsiteY4" fmla="*/ 43985 h 2929540"/>
                              <a:gd name="connsiteX0" fmla="*/ 129189 w 2458831"/>
                              <a:gd name="connsiteY0" fmla="*/ 36274 h 3097979"/>
                              <a:gd name="connsiteX1" fmla="*/ 1792497 w 2458831"/>
                              <a:gd name="connsiteY1" fmla="*/ 1036713 h 3097979"/>
                              <a:gd name="connsiteX2" fmla="*/ 2398036 w 2458831"/>
                              <a:gd name="connsiteY2" fmla="*/ 3045926 h 3097979"/>
                              <a:gd name="connsiteX3" fmla="*/ 539104 w 2458831"/>
                              <a:gd name="connsiteY3" fmla="*/ 2343107 h 3097979"/>
                              <a:gd name="connsiteX4" fmla="*/ 129189 w 2458831"/>
                              <a:gd name="connsiteY4" fmla="*/ 36274 h 3097979"/>
                              <a:gd name="connsiteX0" fmla="*/ 129189 w 2093218"/>
                              <a:gd name="connsiteY0" fmla="*/ 36274 h 3225189"/>
                              <a:gd name="connsiteX1" fmla="*/ 1792497 w 2093218"/>
                              <a:gd name="connsiteY1" fmla="*/ 1036713 h 3225189"/>
                              <a:gd name="connsiteX2" fmla="*/ 1896629 w 2093218"/>
                              <a:gd name="connsiteY2" fmla="*/ 3181485 h 3225189"/>
                              <a:gd name="connsiteX3" fmla="*/ 539104 w 2093218"/>
                              <a:gd name="connsiteY3" fmla="*/ 2343107 h 3225189"/>
                              <a:gd name="connsiteX4" fmla="*/ 129189 w 2093218"/>
                              <a:gd name="connsiteY4" fmla="*/ 36274 h 3225189"/>
                              <a:gd name="connsiteX0" fmla="*/ 124229 w 2051108"/>
                              <a:gd name="connsiteY0" fmla="*/ 27452 h 3210226"/>
                              <a:gd name="connsiteX1" fmla="*/ 1719828 w 2051108"/>
                              <a:gd name="connsiteY1" fmla="*/ 1149777 h 3210226"/>
                              <a:gd name="connsiteX2" fmla="*/ 1891669 w 2051108"/>
                              <a:gd name="connsiteY2" fmla="*/ 3172663 h 3210226"/>
                              <a:gd name="connsiteX3" fmla="*/ 534144 w 2051108"/>
                              <a:gd name="connsiteY3" fmla="*/ 2334285 h 3210226"/>
                              <a:gd name="connsiteX4" fmla="*/ 124229 w 2051108"/>
                              <a:gd name="connsiteY4" fmla="*/ 27452 h 3210226"/>
                              <a:gd name="connsiteX0" fmla="*/ 109085 w 2033269"/>
                              <a:gd name="connsiteY0" fmla="*/ 29050 h 3215920"/>
                              <a:gd name="connsiteX1" fmla="*/ 1704684 w 2033269"/>
                              <a:gd name="connsiteY1" fmla="*/ 1151375 h 3215920"/>
                              <a:gd name="connsiteX2" fmla="*/ 1876525 w 2033269"/>
                              <a:gd name="connsiteY2" fmla="*/ 3174261 h 3215920"/>
                              <a:gd name="connsiteX3" fmla="*/ 559649 w 2033269"/>
                              <a:gd name="connsiteY3" fmla="*/ 2376534 h 3215920"/>
                              <a:gd name="connsiteX4" fmla="*/ 109085 w 2033269"/>
                              <a:gd name="connsiteY4" fmla="*/ 29050 h 3215920"/>
                              <a:gd name="connsiteX0" fmla="*/ 109085 w 2033264"/>
                              <a:gd name="connsiteY0" fmla="*/ 29050 h 3218848"/>
                              <a:gd name="connsiteX1" fmla="*/ 1704684 w 2033264"/>
                              <a:gd name="connsiteY1" fmla="*/ 1151375 h 3218848"/>
                              <a:gd name="connsiteX2" fmla="*/ 1876525 w 2033264"/>
                              <a:gd name="connsiteY2" fmla="*/ 3174261 h 3218848"/>
                              <a:gd name="connsiteX3" fmla="*/ 559649 w 2033264"/>
                              <a:gd name="connsiteY3" fmla="*/ 2376534 h 3218848"/>
                              <a:gd name="connsiteX4" fmla="*/ 109085 w 2033264"/>
                              <a:gd name="connsiteY4" fmla="*/ 29050 h 3218848"/>
                              <a:gd name="connsiteX0" fmla="*/ 49057 w 1973236"/>
                              <a:gd name="connsiteY0" fmla="*/ 27415 h 3217213"/>
                              <a:gd name="connsiteX1" fmla="*/ 1644656 w 1973236"/>
                              <a:gd name="connsiteY1" fmla="*/ 1149740 h 3217213"/>
                              <a:gd name="connsiteX2" fmla="*/ 1816497 w 1973236"/>
                              <a:gd name="connsiteY2" fmla="*/ 3172626 h 3217213"/>
                              <a:gd name="connsiteX3" fmla="*/ 499621 w 1973236"/>
                              <a:gd name="connsiteY3" fmla="*/ 2374899 h 3217213"/>
                              <a:gd name="connsiteX4" fmla="*/ 49057 w 1973236"/>
                              <a:gd name="connsiteY4" fmla="*/ 27415 h 3217213"/>
                              <a:gd name="connsiteX0" fmla="*/ 88172 w 2012351"/>
                              <a:gd name="connsiteY0" fmla="*/ 27415 h 3217213"/>
                              <a:gd name="connsiteX1" fmla="*/ 1683771 w 2012351"/>
                              <a:gd name="connsiteY1" fmla="*/ 1149740 h 3217213"/>
                              <a:gd name="connsiteX2" fmla="*/ 1855612 w 2012351"/>
                              <a:gd name="connsiteY2" fmla="*/ 3172626 h 3217213"/>
                              <a:gd name="connsiteX3" fmla="*/ 538736 w 2012351"/>
                              <a:gd name="connsiteY3" fmla="*/ 2374899 h 3217213"/>
                              <a:gd name="connsiteX4" fmla="*/ 88172 w 2012351"/>
                              <a:gd name="connsiteY4" fmla="*/ 27415 h 3217213"/>
                              <a:gd name="connsiteX0" fmla="*/ 60412 w 1984591"/>
                              <a:gd name="connsiteY0" fmla="*/ 507 h 3190305"/>
                              <a:gd name="connsiteX1" fmla="*/ 1656011 w 1984591"/>
                              <a:gd name="connsiteY1" fmla="*/ 1122832 h 3190305"/>
                              <a:gd name="connsiteX2" fmla="*/ 1827852 w 1984591"/>
                              <a:gd name="connsiteY2" fmla="*/ 3145718 h 3190305"/>
                              <a:gd name="connsiteX3" fmla="*/ 510976 w 1984591"/>
                              <a:gd name="connsiteY3" fmla="*/ 2347991 h 3190305"/>
                              <a:gd name="connsiteX4" fmla="*/ 60412 w 1984591"/>
                              <a:gd name="connsiteY4" fmla="*/ 507 h 3190305"/>
                              <a:gd name="connsiteX0" fmla="*/ 70122 w 1994301"/>
                              <a:gd name="connsiteY0" fmla="*/ 8 h 3189806"/>
                              <a:gd name="connsiteX1" fmla="*/ 1665721 w 1994301"/>
                              <a:gd name="connsiteY1" fmla="*/ 1122333 h 3189806"/>
                              <a:gd name="connsiteX2" fmla="*/ 1837562 w 1994301"/>
                              <a:gd name="connsiteY2" fmla="*/ 3145219 h 3189806"/>
                              <a:gd name="connsiteX3" fmla="*/ 520686 w 1994301"/>
                              <a:gd name="connsiteY3" fmla="*/ 2347492 h 3189806"/>
                              <a:gd name="connsiteX4" fmla="*/ 70122 w 1994301"/>
                              <a:gd name="connsiteY4" fmla="*/ 8 h 3189806"/>
                              <a:gd name="connsiteX0" fmla="*/ 70127 w 1994306"/>
                              <a:gd name="connsiteY0" fmla="*/ 8 h 3189806"/>
                              <a:gd name="connsiteX1" fmla="*/ 1665726 w 1994306"/>
                              <a:gd name="connsiteY1" fmla="*/ 1122333 h 3189806"/>
                              <a:gd name="connsiteX2" fmla="*/ 1837567 w 1994306"/>
                              <a:gd name="connsiteY2" fmla="*/ 3145219 h 3189806"/>
                              <a:gd name="connsiteX3" fmla="*/ 520691 w 1994306"/>
                              <a:gd name="connsiteY3" fmla="*/ 2347492 h 3189806"/>
                              <a:gd name="connsiteX4" fmla="*/ 70127 w 1994306"/>
                              <a:gd name="connsiteY4" fmla="*/ 8 h 3189806"/>
                              <a:gd name="connsiteX0" fmla="*/ 70127 w 1940294"/>
                              <a:gd name="connsiteY0" fmla="*/ 8 h 3189806"/>
                              <a:gd name="connsiteX1" fmla="*/ 1665726 w 1940294"/>
                              <a:gd name="connsiteY1" fmla="*/ 1122333 h 3189806"/>
                              <a:gd name="connsiteX2" fmla="*/ 1837567 w 1940294"/>
                              <a:gd name="connsiteY2" fmla="*/ 3145219 h 3189806"/>
                              <a:gd name="connsiteX3" fmla="*/ 520691 w 1940294"/>
                              <a:gd name="connsiteY3" fmla="*/ 2347492 h 3189806"/>
                              <a:gd name="connsiteX4" fmla="*/ 70127 w 1940294"/>
                              <a:gd name="connsiteY4" fmla="*/ 8 h 3189806"/>
                              <a:gd name="connsiteX0" fmla="*/ 144474 w 2009649"/>
                              <a:gd name="connsiteY0" fmla="*/ 41847 h 3238359"/>
                              <a:gd name="connsiteX1" fmla="*/ 1726533 w 2009649"/>
                              <a:gd name="connsiteY1" fmla="*/ 1042242 h 3238359"/>
                              <a:gd name="connsiteX2" fmla="*/ 1911914 w 2009649"/>
                              <a:gd name="connsiteY2" fmla="*/ 3187058 h 3238359"/>
                              <a:gd name="connsiteX3" fmla="*/ 595038 w 2009649"/>
                              <a:gd name="connsiteY3" fmla="*/ 2389331 h 3238359"/>
                              <a:gd name="connsiteX4" fmla="*/ 144474 w 2009649"/>
                              <a:gd name="connsiteY4" fmla="*/ 41847 h 3238359"/>
                              <a:gd name="connsiteX0" fmla="*/ 144474 w 2009649"/>
                              <a:gd name="connsiteY0" fmla="*/ 39118 h 3235630"/>
                              <a:gd name="connsiteX1" fmla="*/ 1726533 w 2009649"/>
                              <a:gd name="connsiteY1" fmla="*/ 1039513 h 3235630"/>
                              <a:gd name="connsiteX2" fmla="*/ 1911914 w 2009649"/>
                              <a:gd name="connsiteY2" fmla="*/ 3184329 h 3235630"/>
                              <a:gd name="connsiteX3" fmla="*/ 595038 w 2009649"/>
                              <a:gd name="connsiteY3" fmla="*/ 2386602 h 3235630"/>
                              <a:gd name="connsiteX4" fmla="*/ 144474 w 2009649"/>
                              <a:gd name="connsiteY4" fmla="*/ 39118 h 3235630"/>
                              <a:gd name="connsiteX0" fmla="*/ 144474 w 2110915"/>
                              <a:gd name="connsiteY0" fmla="*/ 39118 h 3235630"/>
                              <a:gd name="connsiteX1" fmla="*/ 1726533 w 2110915"/>
                              <a:gd name="connsiteY1" fmla="*/ 1039513 h 3235630"/>
                              <a:gd name="connsiteX2" fmla="*/ 1911914 w 2110915"/>
                              <a:gd name="connsiteY2" fmla="*/ 3184329 h 3235630"/>
                              <a:gd name="connsiteX3" fmla="*/ 595038 w 2110915"/>
                              <a:gd name="connsiteY3" fmla="*/ 2386602 h 3235630"/>
                              <a:gd name="connsiteX4" fmla="*/ 144474 w 2110915"/>
                              <a:gd name="connsiteY4" fmla="*/ 39118 h 3235630"/>
                              <a:gd name="connsiteX0" fmla="*/ 183037 w 2149478"/>
                              <a:gd name="connsiteY0" fmla="*/ 3677 h 3200189"/>
                              <a:gd name="connsiteX1" fmla="*/ 1765096 w 2149478"/>
                              <a:gd name="connsiteY1" fmla="*/ 1004072 h 3200189"/>
                              <a:gd name="connsiteX2" fmla="*/ 1950477 w 2149478"/>
                              <a:gd name="connsiteY2" fmla="*/ 3148888 h 3200189"/>
                              <a:gd name="connsiteX3" fmla="*/ 633601 w 2149478"/>
                              <a:gd name="connsiteY3" fmla="*/ 2351161 h 3200189"/>
                              <a:gd name="connsiteX4" fmla="*/ 183037 w 2149478"/>
                              <a:gd name="connsiteY4" fmla="*/ 3677 h 3200189"/>
                              <a:gd name="connsiteX0" fmla="*/ 73879 w 2040320"/>
                              <a:gd name="connsiteY0" fmla="*/ 284937 h 3481449"/>
                              <a:gd name="connsiteX1" fmla="*/ 1655938 w 2040320"/>
                              <a:gd name="connsiteY1" fmla="*/ 1285332 h 3481449"/>
                              <a:gd name="connsiteX2" fmla="*/ 1841319 w 2040320"/>
                              <a:gd name="connsiteY2" fmla="*/ 3430148 h 3481449"/>
                              <a:gd name="connsiteX3" fmla="*/ 524443 w 2040320"/>
                              <a:gd name="connsiteY3" fmla="*/ 2632421 h 3481449"/>
                              <a:gd name="connsiteX4" fmla="*/ 73879 w 2040320"/>
                              <a:gd name="connsiteY4" fmla="*/ 284937 h 3481449"/>
                              <a:gd name="connsiteX0" fmla="*/ 83873 w 2050314"/>
                              <a:gd name="connsiteY0" fmla="*/ 92 h 3196604"/>
                              <a:gd name="connsiteX1" fmla="*/ 1665932 w 2050314"/>
                              <a:gd name="connsiteY1" fmla="*/ 1000487 h 3196604"/>
                              <a:gd name="connsiteX2" fmla="*/ 1851313 w 2050314"/>
                              <a:gd name="connsiteY2" fmla="*/ 3145303 h 3196604"/>
                              <a:gd name="connsiteX3" fmla="*/ 534437 w 2050314"/>
                              <a:gd name="connsiteY3" fmla="*/ 2347576 h 3196604"/>
                              <a:gd name="connsiteX4" fmla="*/ 83873 w 2050314"/>
                              <a:gd name="connsiteY4" fmla="*/ 92 h 3196604"/>
                              <a:gd name="connsiteX0" fmla="*/ 212851 w 2179292"/>
                              <a:gd name="connsiteY0" fmla="*/ 115273 h 3311785"/>
                              <a:gd name="connsiteX1" fmla="*/ 1794910 w 2179292"/>
                              <a:gd name="connsiteY1" fmla="*/ 1115668 h 3311785"/>
                              <a:gd name="connsiteX2" fmla="*/ 1980291 w 2179292"/>
                              <a:gd name="connsiteY2" fmla="*/ 3260484 h 3311785"/>
                              <a:gd name="connsiteX3" fmla="*/ 663415 w 2179292"/>
                              <a:gd name="connsiteY3" fmla="*/ 2462757 h 3311785"/>
                              <a:gd name="connsiteX4" fmla="*/ 212851 w 2179292"/>
                              <a:gd name="connsiteY4" fmla="*/ 115273 h 3311785"/>
                              <a:gd name="connsiteX0" fmla="*/ 105647 w 2072088"/>
                              <a:gd name="connsiteY0" fmla="*/ 323 h 3196835"/>
                              <a:gd name="connsiteX1" fmla="*/ 1687706 w 2072088"/>
                              <a:gd name="connsiteY1" fmla="*/ 1000718 h 3196835"/>
                              <a:gd name="connsiteX2" fmla="*/ 1873087 w 2072088"/>
                              <a:gd name="connsiteY2" fmla="*/ 3145534 h 3196835"/>
                              <a:gd name="connsiteX3" fmla="*/ 556211 w 2072088"/>
                              <a:gd name="connsiteY3" fmla="*/ 2347807 h 3196835"/>
                              <a:gd name="connsiteX4" fmla="*/ 105647 w 2072088"/>
                              <a:gd name="connsiteY4" fmla="*/ 323 h 3196835"/>
                              <a:gd name="connsiteX0" fmla="*/ 64945 w 2031386"/>
                              <a:gd name="connsiteY0" fmla="*/ 286 h 3196798"/>
                              <a:gd name="connsiteX1" fmla="*/ 1647004 w 2031386"/>
                              <a:gd name="connsiteY1" fmla="*/ 1000681 h 3196798"/>
                              <a:gd name="connsiteX2" fmla="*/ 1832385 w 2031386"/>
                              <a:gd name="connsiteY2" fmla="*/ 3145497 h 3196798"/>
                              <a:gd name="connsiteX3" fmla="*/ 515509 w 2031386"/>
                              <a:gd name="connsiteY3" fmla="*/ 2347770 h 3196798"/>
                              <a:gd name="connsiteX4" fmla="*/ 64945 w 2031386"/>
                              <a:gd name="connsiteY4" fmla="*/ 286 h 3196798"/>
                              <a:gd name="connsiteX0" fmla="*/ 88656 w 1981836"/>
                              <a:gd name="connsiteY0" fmla="*/ 297 h 3147977"/>
                              <a:gd name="connsiteX1" fmla="*/ 1597454 w 1981836"/>
                              <a:gd name="connsiteY1" fmla="*/ 951860 h 3147977"/>
                              <a:gd name="connsiteX2" fmla="*/ 1782835 w 1981836"/>
                              <a:gd name="connsiteY2" fmla="*/ 3096676 h 3147977"/>
                              <a:gd name="connsiteX3" fmla="*/ 465959 w 1981836"/>
                              <a:gd name="connsiteY3" fmla="*/ 2298949 h 3147977"/>
                              <a:gd name="connsiteX4" fmla="*/ 88656 w 1981836"/>
                              <a:gd name="connsiteY4" fmla="*/ 297 h 3147977"/>
                              <a:gd name="connsiteX0" fmla="*/ 128459 w 2021639"/>
                              <a:gd name="connsiteY0" fmla="*/ 323 h 3148003"/>
                              <a:gd name="connsiteX1" fmla="*/ 1637257 w 2021639"/>
                              <a:gd name="connsiteY1" fmla="*/ 951886 h 3148003"/>
                              <a:gd name="connsiteX2" fmla="*/ 1822638 w 2021639"/>
                              <a:gd name="connsiteY2" fmla="*/ 3096702 h 3148003"/>
                              <a:gd name="connsiteX3" fmla="*/ 505762 w 2021639"/>
                              <a:gd name="connsiteY3" fmla="*/ 2298975 h 3148003"/>
                              <a:gd name="connsiteX4" fmla="*/ 128459 w 2021639"/>
                              <a:gd name="connsiteY4" fmla="*/ 323 h 3148003"/>
                              <a:gd name="connsiteX0" fmla="*/ 128458 w 2021639"/>
                              <a:gd name="connsiteY0" fmla="*/ 316 h 3184637"/>
                              <a:gd name="connsiteX1" fmla="*/ 1637257 w 2021639"/>
                              <a:gd name="connsiteY1" fmla="*/ 988520 h 3184637"/>
                              <a:gd name="connsiteX2" fmla="*/ 1822638 w 2021639"/>
                              <a:gd name="connsiteY2" fmla="*/ 3133336 h 3184637"/>
                              <a:gd name="connsiteX3" fmla="*/ 505762 w 2021639"/>
                              <a:gd name="connsiteY3" fmla="*/ 2335609 h 3184637"/>
                              <a:gd name="connsiteX4" fmla="*/ 128458 w 2021639"/>
                              <a:gd name="connsiteY4" fmla="*/ 316 h 3184637"/>
                              <a:gd name="connsiteX0" fmla="*/ 128458 w 2021639"/>
                              <a:gd name="connsiteY0" fmla="*/ 316 h 3184637"/>
                              <a:gd name="connsiteX1" fmla="*/ 1637257 w 2021639"/>
                              <a:gd name="connsiteY1" fmla="*/ 988520 h 3184637"/>
                              <a:gd name="connsiteX2" fmla="*/ 1822638 w 2021639"/>
                              <a:gd name="connsiteY2" fmla="*/ 3133336 h 3184637"/>
                              <a:gd name="connsiteX3" fmla="*/ 505762 w 2021639"/>
                              <a:gd name="connsiteY3" fmla="*/ 2335609 h 3184637"/>
                              <a:gd name="connsiteX4" fmla="*/ 128458 w 2021639"/>
                              <a:gd name="connsiteY4" fmla="*/ 316 h 3184637"/>
                              <a:gd name="connsiteX0" fmla="*/ 128458 w 2017162"/>
                              <a:gd name="connsiteY0" fmla="*/ 316 h 3192954"/>
                              <a:gd name="connsiteX1" fmla="*/ 1637257 w 2017162"/>
                              <a:gd name="connsiteY1" fmla="*/ 988520 h 3192954"/>
                              <a:gd name="connsiteX2" fmla="*/ 1822638 w 2017162"/>
                              <a:gd name="connsiteY2" fmla="*/ 3133336 h 3192954"/>
                              <a:gd name="connsiteX3" fmla="*/ 505762 w 2017162"/>
                              <a:gd name="connsiteY3" fmla="*/ 2335609 h 3192954"/>
                              <a:gd name="connsiteX4" fmla="*/ 128458 w 2017162"/>
                              <a:gd name="connsiteY4" fmla="*/ 316 h 3192954"/>
                              <a:gd name="connsiteX0" fmla="*/ 128458 w 1991210"/>
                              <a:gd name="connsiteY0" fmla="*/ 316 h 3148444"/>
                              <a:gd name="connsiteX1" fmla="*/ 1637257 w 1991210"/>
                              <a:gd name="connsiteY1" fmla="*/ 988520 h 3148444"/>
                              <a:gd name="connsiteX2" fmla="*/ 1822638 w 1991210"/>
                              <a:gd name="connsiteY2" fmla="*/ 3133336 h 3148444"/>
                              <a:gd name="connsiteX3" fmla="*/ 505762 w 1991210"/>
                              <a:gd name="connsiteY3" fmla="*/ 2335609 h 3148444"/>
                              <a:gd name="connsiteX4" fmla="*/ 128458 w 1991210"/>
                              <a:gd name="connsiteY4" fmla="*/ 316 h 3148444"/>
                              <a:gd name="connsiteX0" fmla="*/ 128458 w 2039226"/>
                              <a:gd name="connsiteY0" fmla="*/ 316 h 3148444"/>
                              <a:gd name="connsiteX1" fmla="*/ 1637257 w 2039226"/>
                              <a:gd name="connsiteY1" fmla="*/ 988520 h 3148444"/>
                              <a:gd name="connsiteX2" fmla="*/ 1920324 w 2039226"/>
                              <a:gd name="connsiteY2" fmla="*/ 3133338 h 3148444"/>
                              <a:gd name="connsiteX3" fmla="*/ 505762 w 2039226"/>
                              <a:gd name="connsiteY3" fmla="*/ 2335609 h 3148444"/>
                              <a:gd name="connsiteX4" fmla="*/ 128458 w 2039226"/>
                              <a:gd name="connsiteY4" fmla="*/ 316 h 3148444"/>
                              <a:gd name="connsiteX0" fmla="*/ 128458 w 2010893"/>
                              <a:gd name="connsiteY0" fmla="*/ 316 h 3133933"/>
                              <a:gd name="connsiteX1" fmla="*/ 1637257 w 2010893"/>
                              <a:gd name="connsiteY1" fmla="*/ 988520 h 3133933"/>
                              <a:gd name="connsiteX2" fmla="*/ 1920324 w 2010893"/>
                              <a:gd name="connsiteY2" fmla="*/ 3133338 h 3133933"/>
                              <a:gd name="connsiteX3" fmla="*/ 505762 w 2010893"/>
                              <a:gd name="connsiteY3" fmla="*/ 2335609 h 3133933"/>
                              <a:gd name="connsiteX4" fmla="*/ 128458 w 2010893"/>
                              <a:gd name="connsiteY4" fmla="*/ 316 h 3133933"/>
                              <a:gd name="connsiteX0" fmla="*/ 128458 w 1993217"/>
                              <a:gd name="connsiteY0" fmla="*/ 316 h 3134527"/>
                              <a:gd name="connsiteX1" fmla="*/ 1637257 w 1993217"/>
                              <a:gd name="connsiteY1" fmla="*/ 988520 h 3134527"/>
                              <a:gd name="connsiteX2" fmla="*/ 1883702 w 1993217"/>
                              <a:gd name="connsiteY2" fmla="*/ 3133933 h 3134527"/>
                              <a:gd name="connsiteX3" fmla="*/ 505762 w 1993217"/>
                              <a:gd name="connsiteY3" fmla="*/ 2335609 h 3134527"/>
                              <a:gd name="connsiteX4" fmla="*/ 128458 w 1993217"/>
                              <a:gd name="connsiteY4" fmla="*/ 316 h 3134527"/>
                              <a:gd name="connsiteX0" fmla="*/ 128458 w 1993217"/>
                              <a:gd name="connsiteY0" fmla="*/ 316 h 3135868"/>
                              <a:gd name="connsiteX1" fmla="*/ 1637257 w 1993217"/>
                              <a:gd name="connsiteY1" fmla="*/ 988520 h 3135868"/>
                              <a:gd name="connsiteX2" fmla="*/ 1883702 w 1993217"/>
                              <a:gd name="connsiteY2" fmla="*/ 3133933 h 3135868"/>
                              <a:gd name="connsiteX3" fmla="*/ 505762 w 1993217"/>
                              <a:gd name="connsiteY3" fmla="*/ 2335609 h 3135868"/>
                              <a:gd name="connsiteX4" fmla="*/ 128458 w 1993217"/>
                              <a:gd name="connsiteY4" fmla="*/ 316 h 3135868"/>
                              <a:gd name="connsiteX0" fmla="*/ 128458 w 2027466"/>
                              <a:gd name="connsiteY0" fmla="*/ 316 h 3135868"/>
                              <a:gd name="connsiteX1" fmla="*/ 1637257 w 2027466"/>
                              <a:gd name="connsiteY1" fmla="*/ 988520 h 3135868"/>
                              <a:gd name="connsiteX2" fmla="*/ 1883702 w 2027466"/>
                              <a:gd name="connsiteY2" fmla="*/ 3133933 h 3135868"/>
                              <a:gd name="connsiteX3" fmla="*/ 505762 w 2027466"/>
                              <a:gd name="connsiteY3" fmla="*/ 2335609 h 3135868"/>
                              <a:gd name="connsiteX4" fmla="*/ 128458 w 2027466"/>
                              <a:gd name="connsiteY4" fmla="*/ 316 h 3135868"/>
                              <a:gd name="connsiteX0" fmla="*/ 128459 w 2027469"/>
                              <a:gd name="connsiteY0" fmla="*/ 316 h 3135866"/>
                              <a:gd name="connsiteX1" fmla="*/ 1637258 w 2027469"/>
                              <a:gd name="connsiteY1" fmla="*/ 988520 h 3135866"/>
                              <a:gd name="connsiteX2" fmla="*/ 1883703 w 2027469"/>
                              <a:gd name="connsiteY2" fmla="*/ 3133933 h 3135866"/>
                              <a:gd name="connsiteX3" fmla="*/ 505763 w 2027469"/>
                              <a:gd name="connsiteY3" fmla="*/ 2335609 h 3135866"/>
                              <a:gd name="connsiteX4" fmla="*/ 128459 w 2027469"/>
                              <a:gd name="connsiteY4" fmla="*/ 316 h 3135866"/>
                              <a:gd name="connsiteX0" fmla="*/ 128459 w 2027469"/>
                              <a:gd name="connsiteY0" fmla="*/ 316 h 3135866"/>
                              <a:gd name="connsiteX1" fmla="*/ 1637258 w 2027469"/>
                              <a:gd name="connsiteY1" fmla="*/ 988520 h 3135866"/>
                              <a:gd name="connsiteX2" fmla="*/ 1883703 w 2027469"/>
                              <a:gd name="connsiteY2" fmla="*/ 3133933 h 3135866"/>
                              <a:gd name="connsiteX3" fmla="*/ 505763 w 2027469"/>
                              <a:gd name="connsiteY3" fmla="*/ 2335609 h 3135866"/>
                              <a:gd name="connsiteX4" fmla="*/ 128459 w 2027469"/>
                              <a:gd name="connsiteY4" fmla="*/ 316 h 3135866"/>
                              <a:gd name="connsiteX0" fmla="*/ 128459 w 2027469"/>
                              <a:gd name="connsiteY0" fmla="*/ 316 h 3135866"/>
                              <a:gd name="connsiteX1" fmla="*/ 1637258 w 2027469"/>
                              <a:gd name="connsiteY1" fmla="*/ 988520 h 3135866"/>
                              <a:gd name="connsiteX2" fmla="*/ 1883703 w 2027469"/>
                              <a:gd name="connsiteY2" fmla="*/ 3133933 h 3135866"/>
                              <a:gd name="connsiteX3" fmla="*/ 505763 w 2027469"/>
                              <a:gd name="connsiteY3" fmla="*/ 2335609 h 3135866"/>
                              <a:gd name="connsiteX4" fmla="*/ 128459 w 2027469"/>
                              <a:gd name="connsiteY4" fmla="*/ 316 h 3135866"/>
                              <a:gd name="connsiteX0" fmla="*/ 156813 w 2055823"/>
                              <a:gd name="connsiteY0" fmla="*/ 382 h 3135932"/>
                              <a:gd name="connsiteX1" fmla="*/ 1665612 w 2055823"/>
                              <a:gd name="connsiteY1" fmla="*/ 988586 h 3135932"/>
                              <a:gd name="connsiteX2" fmla="*/ 1912057 w 2055823"/>
                              <a:gd name="connsiteY2" fmla="*/ 3133999 h 3135932"/>
                              <a:gd name="connsiteX3" fmla="*/ 534117 w 2055823"/>
                              <a:gd name="connsiteY3" fmla="*/ 2335675 h 3135932"/>
                              <a:gd name="connsiteX4" fmla="*/ 156813 w 2055823"/>
                              <a:gd name="connsiteY4" fmla="*/ 382 h 3135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55823" h="3135932">
                                <a:moveTo>
                                  <a:pt x="156813" y="382"/>
                                </a:moveTo>
                                <a:cubicBezTo>
                                  <a:pt x="979062" y="225442"/>
                                  <a:pt x="1394595" y="649949"/>
                                  <a:pt x="1665612" y="988586"/>
                                </a:cubicBezTo>
                                <a:cubicBezTo>
                                  <a:pt x="2340002" y="2050401"/>
                                  <a:pt x="1942002" y="3116964"/>
                                  <a:pt x="1912057" y="3133999"/>
                                </a:cubicBezTo>
                                <a:cubicBezTo>
                                  <a:pt x="1882112" y="3151034"/>
                                  <a:pt x="1291854" y="3069074"/>
                                  <a:pt x="534117" y="2335675"/>
                                </a:cubicBezTo>
                                <a:cubicBezTo>
                                  <a:pt x="-289703" y="1340353"/>
                                  <a:pt x="59606" y="-26225"/>
                                  <a:pt x="156813" y="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0"/>
                            </a:schemeClr>
                          </a:solidFill>
                          <a:ln w="44450">
                            <a:gradFill>
                              <a:gsLst>
                                <a:gs pos="0">
                                  <a:schemeClr val="tx2"/>
                                </a:gs>
                                <a:gs pos="100000">
                                  <a:schemeClr val="accent6"/>
                                </a:gs>
                              </a:gsLst>
                              <a:lin ang="108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 rot="2835894">
                            <a:off x="-1006257" y="1006257"/>
                            <a:ext cx="6157152" cy="4144637"/>
                          </a:xfrm>
                          <a:custGeom>
                            <a:avLst/>
                            <a:gdLst>
                              <a:gd name="connsiteX0" fmla="*/ 0 w 2119630"/>
                              <a:gd name="connsiteY0" fmla="*/ 0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0 w 2119630"/>
                              <a:gd name="connsiteY4" fmla="*/ 0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12133 h 418501"/>
                              <a:gd name="connsiteX1" fmla="*/ 2119630 w 2119630"/>
                              <a:gd name="connsiteY1" fmla="*/ 7021 h 418501"/>
                              <a:gd name="connsiteX2" fmla="*/ 2119630 w 2119630"/>
                              <a:gd name="connsiteY2" fmla="*/ 418501 h 418501"/>
                              <a:gd name="connsiteX3" fmla="*/ 0 w 2119630"/>
                              <a:gd name="connsiteY3" fmla="*/ 418501 h 418501"/>
                              <a:gd name="connsiteX4" fmla="*/ 61365 w 2119630"/>
                              <a:gd name="connsiteY4" fmla="*/ 212133 h 418501"/>
                              <a:gd name="connsiteX0" fmla="*/ 61365 w 2150044"/>
                              <a:gd name="connsiteY0" fmla="*/ 187185 h 393553"/>
                              <a:gd name="connsiteX1" fmla="*/ 2150044 w 2150044"/>
                              <a:gd name="connsiteY1" fmla="*/ 41841 h 393553"/>
                              <a:gd name="connsiteX2" fmla="*/ 2119630 w 2150044"/>
                              <a:gd name="connsiteY2" fmla="*/ 393553 h 393553"/>
                              <a:gd name="connsiteX3" fmla="*/ 0 w 2150044"/>
                              <a:gd name="connsiteY3" fmla="*/ 393553 h 393553"/>
                              <a:gd name="connsiteX4" fmla="*/ 61365 w 2150044"/>
                              <a:gd name="connsiteY4" fmla="*/ 187185 h 393553"/>
                              <a:gd name="connsiteX0" fmla="*/ 61365 w 2529536"/>
                              <a:gd name="connsiteY0" fmla="*/ 201688 h 408056"/>
                              <a:gd name="connsiteX1" fmla="*/ 2529537 w 2529536"/>
                              <a:gd name="connsiteY1" fmla="*/ 19687 h 408056"/>
                              <a:gd name="connsiteX2" fmla="*/ 2119630 w 2529536"/>
                              <a:gd name="connsiteY2" fmla="*/ 408056 h 408056"/>
                              <a:gd name="connsiteX3" fmla="*/ 0 w 2529536"/>
                              <a:gd name="connsiteY3" fmla="*/ 408056 h 408056"/>
                              <a:gd name="connsiteX4" fmla="*/ 61365 w 2529536"/>
                              <a:gd name="connsiteY4" fmla="*/ 201688 h 408056"/>
                              <a:gd name="connsiteX0" fmla="*/ 61365 w 3081738"/>
                              <a:gd name="connsiteY0" fmla="*/ 191922 h 398290"/>
                              <a:gd name="connsiteX1" fmla="*/ 3081738 w 3081738"/>
                              <a:gd name="connsiteY1" fmla="*/ 33965 h 398290"/>
                              <a:gd name="connsiteX2" fmla="*/ 2119630 w 3081738"/>
                              <a:gd name="connsiteY2" fmla="*/ 398290 h 398290"/>
                              <a:gd name="connsiteX3" fmla="*/ 0 w 3081738"/>
                              <a:gd name="connsiteY3" fmla="*/ 398290 h 398290"/>
                              <a:gd name="connsiteX4" fmla="*/ 61365 w 3081738"/>
                              <a:gd name="connsiteY4" fmla="*/ 191922 h 398290"/>
                              <a:gd name="connsiteX0" fmla="*/ 0 w 3705629"/>
                              <a:gd name="connsiteY0" fmla="*/ 158761 h 469770"/>
                              <a:gd name="connsiteX1" fmla="*/ 3705629 w 3705629"/>
                              <a:gd name="connsiteY1" fmla="*/ 105445 h 469770"/>
                              <a:gd name="connsiteX2" fmla="*/ 2743521 w 3705629"/>
                              <a:gd name="connsiteY2" fmla="*/ 469770 h 469770"/>
                              <a:gd name="connsiteX3" fmla="*/ 623891 w 3705629"/>
                              <a:gd name="connsiteY3" fmla="*/ 469770 h 469770"/>
                              <a:gd name="connsiteX4" fmla="*/ 0 w 3705629"/>
                              <a:gd name="connsiteY4" fmla="*/ 158761 h 469770"/>
                              <a:gd name="connsiteX0" fmla="*/ 0 w 3954753"/>
                              <a:gd name="connsiteY0" fmla="*/ 141216 h 452225"/>
                              <a:gd name="connsiteX1" fmla="*/ 3954752 w 3954753"/>
                              <a:gd name="connsiteY1" fmla="*/ 163595 h 452225"/>
                              <a:gd name="connsiteX2" fmla="*/ 2743521 w 3954753"/>
                              <a:gd name="connsiteY2" fmla="*/ 452225 h 452225"/>
                              <a:gd name="connsiteX3" fmla="*/ 623891 w 3954753"/>
                              <a:gd name="connsiteY3" fmla="*/ 452225 h 452225"/>
                              <a:gd name="connsiteX4" fmla="*/ 0 w 3954753"/>
                              <a:gd name="connsiteY4" fmla="*/ 141216 h 452225"/>
                              <a:gd name="connsiteX0" fmla="*/ 0 w 3968885"/>
                              <a:gd name="connsiteY0" fmla="*/ 194200 h 505209"/>
                              <a:gd name="connsiteX1" fmla="*/ 3954752 w 3968885"/>
                              <a:gd name="connsiteY1" fmla="*/ 216579 h 505209"/>
                              <a:gd name="connsiteX2" fmla="*/ 2743521 w 3968885"/>
                              <a:gd name="connsiteY2" fmla="*/ 505209 h 505209"/>
                              <a:gd name="connsiteX3" fmla="*/ 623891 w 3968885"/>
                              <a:gd name="connsiteY3" fmla="*/ 505209 h 505209"/>
                              <a:gd name="connsiteX4" fmla="*/ 0 w 3968885"/>
                              <a:gd name="connsiteY4" fmla="*/ 194200 h 505209"/>
                              <a:gd name="connsiteX0" fmla="*/ 0 w 3655811"/>
                              <a:gd name="connsiteY0" fmla="*/ 163106 h 474115"/>
                              <a:gd name="connsiteX1" fmla="*/ 3640388 w 3655811"/>
                              <a:gd name="connsiteY1" fmla="*/ 289828 h 474115"/>
                              <a:gd name="connsiteX2" fmla="*/ 2743521 w 3655811"/>
                              <a:gd name="connsiteY2" fmla="*/ 474115 h 474115"/>
                              <a:gd name="connsiteX3" fmla="*/ 623891 w 3655811"/>
                              <a:gd name="connsiteY3" fmla="*/ 474115 h 474115"/>
                              <a:gd name="connsiteX4" fmla="*/ 0 w 3655811"/>
                              <a:gd name="connsiteY4" fmla="*/ 163106 h 474115"/>
                              <a:gd name="connsiteX0" fmla="*/ 0 w 3662680"/>
                              <a:gd name="connsiteY0" fmla="*/ 143931 h 454940"/>
                              <a:gd name="connsiteX1" fmla="*/ 3640388 w 3662680"/>
                              <a:gd name="connsiteY1" fmla="*/ 270653 h 454940"/>
                              <a:gd name="connsiteX2" fmla="*/ 2743521 w 3662680"/>
                              <a:gd name="connsiteY2" fmla="*/ 454940 h 454940"/>
                              <a:gd name="connsiteX3" fmla="*/ 623891 w 3662680"/>
                              <a:gd name="connsiteY3" fmla="*/ 454940 h 454940"/>
                              <a:gd name="connsiteX4" fmla="*/ 0 w 3662680"/>
                              <a:gd name="connsiteY4" fmla="*/ 143931 h 454940"/>
                              <a:gd name="connsiteX0" fmla="*/ 0 w 3673766"/>
                              <a:gd name="connsiteY0" fmla="*/ 167466 h 478475"/>
                              <a:gd name="connsiteX1" fmla="*/ 3640388 w 3673766"/>
                              <a:gd name="connsiteY1" fmla="*/ 294188 h 478475"/>
                              <a:gd name="connsiteX2" fmla="*/ 2743521 w 3673766"/>
                              <a:gd name="connsiteY2" fmla="*/ 478475 h 478475"/>
                              <a:gd name="connsiteX3" fmla="*/ 623891 w 3673766"/>
                              <a:gd name="connsiteY3" fmla="*/ 478475 h 478475"/>
                              <a:gd name="connsiteX4" fmla="*/ 0 w 3673766"/>
                              <a:gd name="connsiteY4" fmla="*/ 167466 h 478475"/>
                              <a:gd name="connsiteX0" fmla="*/ 0 w 3691008"/>
                              <a:gd name="connsiteY0" fmla="*/ 163727 h 474736"/>
                              <a:gd name="connsiteX1" fmla="*/ 3640388 w 3691008"/>
                              <a:gd name="connsiteY1" fmla="*/ 290449 h 474736"/>
                              <a:gd name="connsiteX2" fmla="*/ 2743521 w 3691008"/>
                              <a:gd name="connsiteY2" fmla="*/ 474736 h 474736"/>
                              <a:gd name="connsiteX3" fmla="*/ 623891 w 3691008"/>
                              <a:gd name="connsiteY3" fmla="*/ 474736 h 474736"/>
                              <a:gd name="connsiteX4" fmla="*/ 0 w 3691008"/>
                              <a:gd name="connsiteY4" fmla="*/ 163727 h 474736"/>
                              <a:gd name="connsiteX0" fmla="*/ 0 w 3718564"/>
                              <a:gd name="connsiteY0" fmla="*/ 157054 h 500855"/>
                              <a:gd name="connsiteX1" fmla="*/ 3668790 w 3718564"/>
                              <a:gd name="connsiteY1" fmla="*/ 316568 h 500855"/>
                              <a:gd name="connsiteX2" fmla="*/ 2771923 w 3718564"/>
                              <a:gd name="connsiteY2" fmla="*/ 500855 h 500855"/>
                              <a:gd name="connsiteX3" fmla="*/ 652293 w 3718564"/>
                              <a:gd name="connsiteY3" fmla="*/ 500855 h 500855"/>
                              <a:gd name="connsiteX4" fmla="*/ 0 w 3718564"/>
                              <a:gd name="connsiteY4" fmla="*/ 157054 h 500855"/>
                              <a:gd name="connsiteX0" fmla="*/ 0 w 3631888"/>
                              <a:gd name="connsiteY0" fmla="*/ 152421 h 496222"/>
                              <a:gd name="connsiteX1" fmla="*/ 3579352 w 3631888"/>
                              <a:gd name="connsiteY1" fmla="*/ 336348 h 496222"/>
                              <a:gd name="connsiteX2" fmla="*/ 2771923 w 3631888"/>
                              <a:gd name="connsiteY2" fmla="*/ 496222 h 496222"/>
                              <a:gd name="connsiteX3" fmla="*/ 652293 w 3631888"/>
                              <a:gd name="connsiteY3" fmla="*/ 496222 h 496222"/>
                              <a:gd name="connsiteX4" fmla="*/ 0 w 3631888"/>
                              <a:gd name="connsiteY4" fmla="*/ 152421 h 496222"/>
                              <a:gd name="connsiteX0" fmla="*/ 0 w 3633868"/>
                              <a:gd name="connsiteY0" fmla="*/ 146691 h 490492"/>
                              <a:gd name="connsiteX1" fmla="*/ 3579352 w 3633868"/>
                              <a:gd name="connsiteY1" fmla="*/ 330618 h 490492"/>
                              <a:gd name="connsiteX2" fmla="*/ 2771923 w 3633868"/>
                              <a:gd name="connsiteY2" fmla="*/ 490492 h 490492"/>
                              <a:gd name="connsiteX3" fmla="*/ 652293 w 3633868"/>
                              <a:gd name="connsiteY3" fmla="*/ 490492 h 490492"/>
                              <a:gd name="connsiteX4" fmla="*/ 0 w 3633868"/>
                              <a:gd name="connsiteY4" fmla="*/ 146691 h 490492"/>
                              <a:gd name="connsiteX0" fmla="*/ 0 w 3770384"/>
                              <a:gd name="connsiteY0" fmla="*/ 139899 h 483700"/>
                              <a:gd name="connsiteX1" fmla="*/ 3579352 w 3770384"/>
                              <a:gd name="connsiteY1" fmla="*/ 323826 h 483700"/>
                              <a:gd name="connsiteX2" fmla="*/ 2771923 w 3770384"/>
                              <a:gd name="connsiteY2" fmla="*/ 483700 h 483700"/>
                              <a:gd name="connsiteX3" fmla="*/ 652293 w 3770384"/>
                              <a:gd name="connsiteY3" fmla="*/ 483700 h 483700"/>
                              <a:gd name="connsiteX4" fmla="*/ 0 w 3770384"/>
                              <a:gd name="connsiteY4" fmla="*/ 139899 h 483700"/>
                              <a:gd name="connsiteX0" fmla="*/ 0 w 3580963"/>
                              <a:gd name="connsiteY0" fmla="*/ 156336 h 500137"/>
                              <a:gd name="connsiteX1" fmla="*/ 3579352 w 3580963"/>
                              <a:gd name="connsiteY1" fmla="*/ 340263 h 500137"/>
                              <a:gd name="connsiteX2" fmla="*/ 2771923 w 3580963"/>
                              <a:gd name="connsiteY2" fmla="*/ 500137 h 500137"/>
                              <a:gd name="connsiteX3" fmla="*/ 652293 w 3580963"/>
                              <a:gd name="connsiteY3" fmla="*/ 500137 h 500137"/>
                              <a:gd name="connsiteX4" fmla="*/ 0 w 3580963"/>
                              <a:gd name="connsiteY4" fmla="*/ 156336 h 500137"/>
                              <a:gd name="connsiteX0" fmla="*/ 0 w 3612342"/>
                              <a:gd name="connsiteY0" fmla="*/ 150879 h 494680"/>
                              <a:gd name="connsiteX1" fmla="*/ 3579352 w 3612342"/>
                              <a:gd name="connsiteY1" fmla="*/ 334806 h 494680"/>
                              <a:gd name="connsiteX2" fmla="*/ 2771923 w 3612342"/>
                              <a:gd name="connsiteY2" fmla="*/ 494680 h 494680"/>
                              <a:gd name="connsiteX3" fmla="*/ 652293 w 3612342"/>
                              <a:gd name="connsiteY3" fmla="*/ 494680 h 494680"/>
                              <a:gd name="connsiteX4" fmla="*/ 0 w 3612342"/>
                              <a:gd name="connsiteY4" fmla="*/ 150879 h 494680"/>
                              <a:gd name="connsiteX0" fmla="*/ 0 w 3598338"/>
                              <a:gd name="connsiteY0" fmla="*/ 152981 h 496782"/>
                              <a:gd name="connsiteX1" fmla="*/ 3579352 w 3598338"/>
                              <a:gd name="connsiteY1" fmla="*/ 336908 h 496782"/>
                              <a:gd name="connsiteX2" fmla="*/ 2771923 w 3598338"/>
                              <a:gd name="connsiteY2" fmla="*/ 496782 h 496782"/>
                              <a:gd name="connsiteX3" fmla="*/ 652293 w 3598338"/>
                              <a:gd name="connsiteY3" fmla="*/ 496782 h 496782"/>
                              <a:gd name="connsiteX4" fmla="*/ 0 w 3598338"/>
                              <a:gd name="connsiteY4" fmla="*/ 152981 h 496782"/>
                              <a:gd name="connsiteX0" fmla="*/ 0 w 3596696"/>
                              <a:gd name="connsiteY0" fmla="*/ 159140 h 502941"/>
                              <a:gd name="connsiteX1" fmla="*/ 3579352 w 3596696"/>
                              <a:gd name="connsiteY1" fmla="*/ 343067 h 502941"/>
                              <a:gd name="connsiteX2" fmla="*/ 2771923 w 3596696"/>
                              <a:gd name="connsiteY2" fmla="*/ 502941 h 502941"/>
                              <a:gd name="connsiteX3" fmla="*/ 652293 w 3596696"/>
                              <a:gd name="connsiteY3" fmla="*/ 502941 h 502941"/>
                              <a:gd name="connsiteX4" fmla="*/ 0 w 3596696"/>
                              <a:gd name="connsiteY4" fmla="*/ 159140 h 502941"/>
                              <a:gd name="connsiteX0" fmla="*/ 0 w 3637115"/>
                              <a:gd name="connsiteY0" fmla="*/ 154158 h 525366"/>
                              <a:gd name="connsiteX1" fmla="*/ 3620268 w 3637115"/>
                              <a:gd name="connsiteY1" fmla="*/ 365492 h 525366"/>
                              <a:gd name="connsiteX2" fmla="*/ 2812839 w 3637115"/>
                              <a:gd name="connsiteY2" fmla="*/ 525366 h 525366"/>
                              <a:gd name="connsiteX3" fmla="*/ 693209 w 3637115"/>
                              <a:gd name="connsiteY3" fmla="*/ 525366 h 525366"/>
                              <a:gd name="connsiteX4" fmla="*/ 0 w 3637115"/>
                              <a:gd name="connsiteY4" fmla="*/ 154158 h 525366"/>
                              <a:gd name="connsiteX0" fmla="*/ 89693 w 3726809"/>
                              <a:gd name="connsiteY0" fmla="*/ 154158 h 525366"/>
                              <a:gd name="connsiteX1" fmla="*/ 3709961 w 3726809"/>
                              <a:gd name="connsiteY1" fmla="*/ 365492 h 525366"/>
                              <a:gd name="connsiteX2" fmla="*/ 2902532 w 3726809"/>
                              <a:gd name="connsiteY2" fmla="*/ 525366 h 525366"/>
                              <a:gd name="connsiteX3" fmla="*/ 782902 w 3726809"/>
                              <a:gd name="connsiteY3" fmla="*/ 525366 h 525366"/>
                              <a:gd name="connsiteX4" fmla="*/ 89693 w 3726809"/>
                              <a:gd name="connsiteY4" fmla="*/ 154158 h 525366"/>
                              <a:gd name="connsiteX0" fmla="*/ 193223 w 3830339"/>
                              <a:gd name="connsiteY0" fmla="*/ 154158 h 525366"/>
                              <a:gd name="connsiteX1" fmla="*/ 3813491 w 3830339"/>
                              <a:gd name="connsiteY1" fmla="*/ 365492 h 525366"/>
                              <a:gd name="connsiteX2" fmla="*/ 3006062 w 3830339"/>
                              <a:gd name="connsiteY2" fmla="*/ 525366 h 525366"/>
                              <a:gd name="connsiteX3" fmla="*/ 886432 w 3830339"/>
                              <a:gd name="connsiteY3" fmla="*/ 525366 h 525366"/>
                              <a:gd name="connsiteX4" fmla="*/ 193223 w 3830339"/>
                              <a:gd name="connsiteY4" fmla="*/ 154158 h 525366"/>
                              <a:gd name="connsiteX0" fmla="*/ 193223 w 3832229"/>
                              <a:gd name="connsiteY0" fmla="*/ 138075 h 509283"/>
                              <a:gd name="connsiteX1" fmla="*/ 3813491 w 3832229"/>
                              <a:gd name="connsiteY1" fmla="*/ 349409 h 509283"/>
                              <a:gd name="connsiteX2" fmla="*/ 3006062 w 3832229"/>
                              <a:gd name="connsiteY2" fmla="*/ 509283 h 509283"/>
                              <a:gd name="connsiteX3" fmla="*/ 886432 w 3832229"/>
                              <a:gd name="connsiteY3" fmla="*/ 509283 h 509283"/>
                              <a:gd name="connsiteX4" fmla="*/ 193223 w 3832229"/>
                              <a:gd name="connsiteY4" fmla="*/ 138075 h 509283"/>
                              <a:gd name="connsiteX0" fmla="*/ 184761 w 3894821"/>
                              <a:gd name="connsiteY0" fmla="*/ 134348 h 528007"/>
                              <a:gd name="connsiteX1" fmla="*/ 3877070 w 3894821"/>
                              <a:gd name="connsiteY1" fmla="*/ 368133 h 528007"/>
                              <a:gd name="connsiteX2" fmla="*/ 3069641 w 3894821"/>
                              <a:gd name="connsiteY2" fmla="*/ 528007 h 528007"/>
                              <a:gd name="connsiteX3" fmla="*/ 950011 w 3894821"/>
                              <a:gd name="connsiteY3" fmla="*/ 528007 h 528007"/>
                              <a:gd name="connsiteX4" fmla="*/ 184761 w 3894821"/>
                              <a:gd name="connsiteY4" fmla="*/ 134348 h 52800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4096819"/>
                              <a:gd name="connsiteY0" fmla="*/ 108888 h 502547"/>
                              <a:gd name="connsiteX1" fmla="*/ 3877070 w 4096819"/>
                              <a:gd name="connsiteY1" fmla="*/ 342673 h 502547"/>
                              <a:gd name="connsiteX2" fmla="*/ 3069641 w 4096819"/>
                              <a:gd name="connsiteY2" fmla="*/ 502547 h 502547"/>
                              <a:gd name="connsiteX3" fmla="*/ 950011 w 4096819"/>
                              <a:gd name="connsiteY3" fmla="*/ 502547 h 502547"/>
                              <a:gd name="connsiteX4" fmla="*/ 184761 w 4096819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71390"/>
                              <a:gd name="connsiteY0" fmla="*/ 128444 h 522103"/>
                              <a:gd name="connsiteX1" fmla="*/ 3877070 w 3971390"/>
                              <a:gd name="connsiteY1" fmla="*/ 362229 h 522103"/>
                              <a:gd name="connsiteX2" fmla="*/ 3069641 w 3971390"/>
                              <a:gd name="connsiteY2" fmla="*/ 522103 h 522103"/>
                              <a:gd name="connsiteX3" fmla="*/ 950011 w 3971390"/>
                              <a:gd name="connsiteY3" fmla="*/ 522103 h 522103"/>
                              <a:gd name="connsiteX4" fmla="*/ 184761 w 3971390"/>
                              <a:gd name="connsiteY4" fmla="*/ 128444 h 522103"/>
                              <a:gd name="connsiteX0" fmla="*/ 184761 w 3877069"/>
                              <a:gd name="connsiteY0" fmla="*/ 129494 h 523153"/>
                              <a:gd name="connsiteX1" fmla="*/ 3877070 w 3877069"/>
                              <a:gd name="connsiteY1" fmla="*/ 363279 h 523153"/>
                              <a:gd name="connsiteX2" fmla="*/ 3069641 w 3877069"/>
                              <a:gd name="connsiteY2" fmla="*/ 523153 h 523153"/>
                              <a:gd name="connsiteX3" fmla="*/ 950011 w 3877069"/>
                              <a:gd name="connsiteY3" fmla="*/ 523153 h 523153"/>
                              <a:gd name="connsiteX4" fmla="*/ 184761 w 3877069"/>
                              <a:gd name="connsiteY4" fmla="*/ 129494 h 5231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7069" h="523153">
                                <a:moveTo>
                                  <a:pt x="184761" y="129494"/>
                                </a:moveTo>
                                <a:cubicBezTo>
                                  <a:pt x="3262915" y="-192169"/>
                                  <a:pt x="3561890" y="162294"/>
                                  <a:pt x="3877070" y="363279"/>
                                </a:cubicBezTo>
                                <a:cubicBezTo>
                                  <a:pt x="3177557" y="410458"/>
                                  <a:pt x="3338784" y="469862"/>
                                  <a:pt x="3069641" y="523153"/>
                                </a:cubicBezTo>
                                <a:lnTo>
                                  <a:pt x="950011" y="523153"/>
                                </a:lnTo>
                                <a:cubicBezTo>
                                  <a:pt x="718941" y="399417"/>
                                  <a:pt x="-445154" y="10295"/>
                                  <a:pt x="184761" y="1294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25B7" w:rsidRPr="002F1A9D" w:rsidRDefault="00FB25B7" w:rsidP="00FB25B7">
                              <w:pPr>
                                <w:pStyle w:val="OrangeBulletList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2"/>
                                        </w14:gs>
                                        <w14:gs w14:pos="100000">
                                          <w14:schemeClr w14:val="accent6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2"/>
                                        </w14:gs>
                                        <w14:gs w14:pos="100000">
                                          <w14:schemeClr w14:val="accent6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#</w:t>
                              </w: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2"/>
                                        </w14:gs>
                                        <w14:gs w14:pos="100000">
                                          <w14:schemeClr w14:val="accent6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DiscoverYourTalent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375961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4" style="position:absolute;margin-left:-94pt;margin-top:22.5pt;width:326.35pt;height:484.8pt;z-index:251656704" coordsize="41446,6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">
                <v:shape id="Oval 9" o:spid="_x0000_s1035" style="position:absolute;left:15654;top:8252;width:22480;height:34297;visibility:visible;mso-wrap-style:square;v-text-anchor:middle" coordsize="2055823,3135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" path="m156813,382c979062,225442,1394595,649949,1665612,988586v674390,1061815,276390,2128378,246445,2145413c1882112,3151034,1291854,3069074,534117,2335675,-289703,1340353,59606,-26225,156813,382xe" fillcolor="white [3212]" strokeweight="3.5pt">
                  <v:fill opacity="0"/>
                  <v:path arrowok="t" o:connecttype="custom" o:connectlocs="171471,418;1821308,1081177;2090790,3427531;584045,2554436;171471,418" o:connectangles="0,0,0,0,0"/>
                </v:shape>
                <v:shape id="Text Box 22" o:spid="_x0000_s1036" style="position:absolute;left:-10063;top:10063;width:61571;height:41446;rotation:3097552fd;visibility:visible;mso-wrap-style:square;v-text-anchor:top" coordsize="3877069,523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" adj="-11796480,,5400" path="m184761,129494v3078154,-321663,3377129,32800,3692309,233785c3177557,410458,3338784,469862,3069641,523153r-2119630,c718941,399417,-445154,10295,184761,129494xe" filled="f" stroked="f">
                  <v:stroke joinstyle="miter"/>
                  <v:formulas/>
                  <v:path arrowok="t" o:connecttype="custom" o:connectlocs="293418,1025906;6157154,2878048;4874880,4144637;1508707,4144637;293418,1025906" o:connectangles="0,0,0,0,0" textboxrect="0,0,3877069,523153"/>
                  <v:textbox>
                    <w:txbxContent>
                      <w:p w:rsidR="00FB25B7" w:rsidRPr="002F1A9D" w:rsidRDefault="00FB25B7" w:rsidP="00FB25B7">
                        <w:pPr>
                          <w:pStyle w:val="OrangeBulletList"/>
                          <w:numPr>
                            <w:ilvl w:val="0"/>
                            <w:numId w:val="0"/>
                          </w:numPr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2"/>
                                  </w14:gs>
                                  <w14:gs w14:pos="100000">
                                    <w14:schemeClr w14:val="accent6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</w:pPr>
                        <w:r w:rsidRPr="002F1A9D"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2"/>
                                  </w14:gs>
                                  <w14:gs w14:pos="100000">
                                    <w14:schemeClr w14:val="accent6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#</w:t>
                        </w:r>
                        <w:r w:rsidRPr="002F1A9D"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2"/>
                                  </w14:gs>
                                  <w14:gs w14:pos="100000">
                                    <w14:schemeClr w14:val="accent6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DiscoverYourTalent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1577357</wp:posOffset>
                </wp:positionH>
                <wp:positionV relativeFrom="paragraph">
                  <wp:posOffset>191118</wp:posOffset>
                </wp:positionV>
                <wp:extent cx="4144508" cy="6156221"/>
                <wp:effectExtent l="1447800" t="514350" r="1361440" b="511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508" cy="6156221"/>
                          <a:chOff x="0" y="0"/>
                          <a:chExt cx="4144508" cy="6156221"/>
                        </a:xfrm>
                      </wpg:grpSpPr>
                      <wps:wsp>
                        <wps:cNvPr id="26" name="Oval 9"/>
                        <wps:cNvSpPr/>
                        <wps:spPr>
                          <a:xfrm>
                            <a:off x="1565893" y="824882"/>
                            <a:ext cx="2247265" cy="3429000"/>
                          </a:xfrm>
                          <a:custGeom>
                            <a:avLst/>
                            <a:gdLst>
                              <a:gd name="connsiteX0" fmla="*/ 0 w 3457575"/>
                              <a:gd name="connsiteY0" fmla="*/ 1338263 h 2676525"/>
                              <a:gd name="connsiteX1" fmla="*/ 1728788 w 3457575"/>
                              <a:gd name="connsiteY1" fmla="*/ 0 h 2676525"/>
                              <a:gd name="connsiteX2" fmla="*/ 3457576 w 3457575"/>
                              <a:gd name="connsiteY2" fmla="*/ 1338263 h 2676525"/>
                              <a:gd name="connsiteX3" fmla="*/ 1728788 w 3457575"/>
                              <a:gd name="connsiteY3" fmla="*/ 2676526 h 2676525"/>
                              <a:gd name="connsiteX4" fmla="*/ 0 w 3457575"/>
                              <a:gd name="connsiteY4" fmla="*/ 1338263 h 2676525"/>
                              <a:gd name="connsiteX0" fmla="*/ 0 w 3819526"/>
                              <a:gd name="connsiteY0" fmla="*/ 287397 h 3465164"/>
                              <a:gd name="connsiteX1" fmla="*/ 2090738 w 3819526"/>
                              <a:gd name="connsiteY1" fmla="*/ 730309 h 3465164"/>
                              <a:gd name="connsiteX2" fmla="*/ 3819526 w 3819526"/>
                              <a:gd name="connsiteY2" fmla="*/ 2068572 h 3465164"/>
                              <a:gd name="connsiteX3" fmla="*/ 2090738 w 3819526"/>
                              <a:gd name="connsiteY3" fmla="*/ 3406835 h 3465164"/>
                              <a:gd name="connsiteX4" fmla="*/ 0 w 3819526"/>
                              <a:gd name="connsiteY4" fmla="*/ 287397 h 3465164"/>
                              <a:gd name="connsiteX0" fmla="*/ 166961 w 3986487"/>
                              <a:gd name="connsiteY0" fmla="*/ 124605 h 2830677"/>
                              <a:gd name="connsiteX1" fmla="*/ 2257699 w 3986487"/>
                              <a:gd name="connsiteY1" fmla="*/ 567517 h 2830677"/>
                              <a:gd name="connsiteX2" fmla="*/ 3986487 w 3986487"/>
                              <a:gd name="connsiteY2" fmla="*/ 1905780 h 2830677"/>
                              <a:gd name="connsiteX3" fmla="*/ 562249 w 3986487"/>
                              <a:gd name="connsiteY3" fmla="*/ 2729603 h 2830677"/>
                              <a:gd name="connsiteX4" fmla="*/ 166961 w 3986487"/>
                              <a:gd name="connsiteY4" fmla="*/ 124605 h 2830677"/>
                              <a:gd name="connsiteX0" fmla="*/ 136406 w 3193819"/>
                              <a:gd name="connsiteY0" fmla="*/ 370067 h 2975251"/>
                              <a:gd name="connsiteX1" fmla="*/ 2227144 w 3193819"/>
                              <a:gd name="connsiteY1" fmla="*/ 812979 h 2975251"/>
                              <a:gd name="connsiteX2" fmla="*/ 3193819 w 3193819"/>
                              <a:gd name="connsiteY2" fmla="*/ 226865 h 2975251"/>
                              <a:gd name="connsiteX3" fmla="*/ 531694 w 3193819"/>
                              <a:gd name="connsiteY3" fmla="*/ 2975065 h 2975251"/>
                              <a:gd name="connsiteX4" fmla="*/ 136406 w 3193819"/>
                              <a:gd name="connsiteY4" fmla="*/ 370067 h 2975251"/>
                              <a:gd name="connsiteX0" fmla="*/ 1880 w 3059293"/>
                              <a:gd name="connsiteY0" fmla="*/ 370067 h 3127656"/>
                              <a:gd name="connsiteX1" fmla="*/ 2092618 w 3059293"/>
                              <a:gd name="connsiteY1" fmla="*/ 812979 h 3127656"/>
                              <a:gd name="connsiteX2" fmla="*/ 3059293 w 3059293"/>
                              <a:gd name="connsiteY2" fmla="*/ 226865 h 3127656"/>
                              <a:gd name="connsiteX3" fmla="*/ 2483407 w 3059293"/>
                              <a:gd name="connsiteY3" fmla="*/ 3127479 h 3127656"/>
                              <a:gd name="connsiteX4" fmla="*/ 1880 w 3059293"/>
                              <a:gd name="connsiteY4" fmla="*/ 370067 h 3127656"/>
                              <a:gd name="connsiteX0" fmla="*/ 1880 w 3352739"/>
                              <a:gd name="connsiteY0" fmla="*/ 370067 h 3139987"/>
                              <a:gd name="connsiteX1" fmla="*/ 2092618 w 3352739"/>
                              <a:gd name="connsiteY1" fmla="*/ 812979 h 3139987"/>
                              <a:gd name="connsiteX2" fmla="*/ 3059293 w 3352739"/>
                              <a:gd name="connsiteY2" fmla="*/ 226865 h 3139987"/>
                              <a:gd name="connsiteX3" fmla="*/ 2483407 w 3352739"/>
                              <a:gd name="connsiteY3" fmla="*/ 3127479 h 3139987"/>
                              <a:gd name="connsiteX4" fmla="*/ 1880 w 3352739"/>
                              <a:gd name="connsiteY4" fmla="*/ 370067 h 3139987"/>
                              <a:gd name="connsiteX0" fmla="*/ 1880 w 3496252"/>
                              <a:gd name="connsiteY0" fmla="*/ 370067 h 3143412"/>
                              <a:gd name="connsiteX1" fmla="*/ 2092618 w 3496252"/>
                              <a:gd name="connsiteY1" fmla="*/ 812979 h 3143412"/>
                              <a:gd name="connsiteX2" fmla="*/ 3059293 w 3496252"/>
                              <a:gd name="connsiteY2" fmla="*/ 226865 h 3143412"/>
                              <a:gd name="connsiteX3" fmla="*/ 2483407 w 3496252"/>
                              <a:gd name="connsiteY3" fmla="*/ 3127479 h 3143412"/>
                              <a:gd name="connsiteX4" fmla="*/ 1880 w 3496252"/>
                              <a:gd name="connsiteY4" fmla="*/ 370067 h 3143412"/>
                              <a:gd name="connsiteX0" fmla="*/ 1792 w 3490270"/>
                              <a:gd name="connsiteY0" fmla="*/ 370067 h 3171814"/>
                              <a:gd name="connsiteX1" fmla="*/ 2092530 w 3490270"/>
                              <a:gd name="connsiteY1" fmla="*/ 812979 h 3171814"/>
                              <a:gd name="connsiteX2" fmla="*/ 3059205 w 3490270"/>
                              <a:gd name="connsiteY2" fmla="*/ 226865 h 3171814"/>
                              <a:gd name="connsiteX3" fmla="*/ 2473792 w 3490270"/>
                              <a:gd name="connsiteY3" fmla="*/ 3156056 h 3171814"/>
                              <a:gd name="connsiteX4" fmla="*/ 1792 w 3490270"/>
                              <a:gd name="connsiteY4" fmla="*/ 370067 h 3171814"/>
                              <a:gd name="connsiteX0" fmla="*/ 1685 w 2637334"/>
                              <a:gd name="connsiteY0" fmla="*/ 135962 h 2994477"/>
                              <a:gd name="connsiteX1" fmla="*/ 2092423 w 2637334"/>
                              <a:gd name="connsiteY1" fmla="*/ 578874 h 2994477"/>
                              <a:gd name="connsiteX2" fmla="*/ 2411340 w 2637334"/>
                              <a:gd name="connsiteY2" fmla="*/ 1860027 h 2994477"/>
                              <a:gd name="connsiteX3" fmla="*/ 2473685 w 2637334"/>
                              <a:gd name="connsiteY3" fmla="*/ 2921951 h 2994477"/>
                              <a:gd name="connsiteX4" fmla="*/ 1685 w 2637334"/>
                              <a:gd name="connsiteY4" fmla="*/ 135962 h 2994477"/>
                              <a:gd name="connsiteX0" fmla="*/ 2058 w 3041181"/>
                              <a:gd name="connsiteY0" fmla="*/ 11164 h 2869679"/>
                              <a:gd name="connsiteX1" fmla="*/ 2940579 w 3041181"/>
                              <a:gd name="connsiteY1" fmla="*/ 1816357 h 2869679"/>
                              <a:gd name="connsiteX2" fmla="*/ 2411713 w 3041181"/>
                              <a:gd name="connsiteY2" fmla="*/ 1735229 h 2869679"/>
                              <a:gd name="connsiteX3" fmla="*/ 2474058 w 3041181"/>
                              <a:gd name="connsiteY3" fmla="*/ 2797153 h 2869679"/>
                              <a:gd name="connsiteX4" fmla="*/ 2058 w 3041181"/>
                              <a:gd name="connsiteY4" fmla="*/ 11164 h 2869679"/>
                              <a:gd name="connsiteX0" fmla="*/ 15887 w 2977099"/>
                              <a:gd name="connsiteY0" fmla="*/ 76829 h 2935344"/>
                              <a:gd name="connsiteX1" fmla="*/ 1499729 w 2977099"/>
                              <a:gd name="connsiteY1" fmla="*/ 875290 h 2935344"/>
                              <a:gd name="connsiteX2" fmla="*/ 2954408 w 2977099"/>
                              <a:gd name="connsiteY2" fmla="*/ 1882022 h 2935344"/>
                              <a:gd name="connsiteX3" fmla="*/ 2425542 w 2977099"/>
                              <a:gd name="connsiteY3" fmla="*/ 1800894 h 2935344"/>
                              <a:gd name="connsiteX4" fmla="*/ 2487887 w 2977099"/>
                              <a:gd name="connsiteY4" fmla="*/ 2862818 h 2935344"/>
                              <a:gd name="connsiteX5" fmla="*/ 15887 w 2977099"/>
                              <a:gd name="connsiteY5" fmla="*/ 76829 h 2935344"/>
                              <a:gd name="connsiteX0" fmla="*/ 37683 w 3015564"/>
                              <a:gd name="connsiteY0" fmla="*/ 464014 h 3322529"/>
                              <a:gd name="connsiteX1" fmla="*/ 1150023 w 3015564"/>
                              <a:gd name="connsiteY1" fmla="*/ 176487 h 3322529"/>
                              <a:gd name="connsiteX2" fmla="*/ 2976204 w 3015564"/>
                              <a:gd name="connsiteY2" fmla="*/ 2269207 h 3322529"/>
                              <a:gd name="connsiteX3" fmla="*/ 2447338 w 3015564"/>
                              <a:gd name="connsiteY3" fmla="*/ 2188079 h 3322529"/>
                              <a:gd name="connsiteX4" fmla="*/ 2509683 w 3015564"/>
                              <a:gd name="connsiteY4" fmla="*/ 3250003 h 3322529"/>
                              <a:gd name="connsiteX5" fmla="*/ 37683 w 3015564"/>
                              <a:gd name="connsiteY5" fmla="*/ 464014 h 3322529"/>
                              <a:gd name="connsiteX0" fmla="*/ 86581 w 3064462"/>
                              <a:gd name="connsiteY0" fmla="*/ 524883 h 3383398"/>
                              <a:gd name="connsiteX1" fmla="*/ 620398 w 3064462"/>
                              <a:gd name="connsiteY1" fmla="*/ 79919 h 3383398"/>
                              <a:gd name="connsiteX2" fmla="*/ 1198921 w 3064462"/>
                              <a:gd name="connsiteY2" fmla="*/ 237356 h 3383398"/>
                              <a:gd name="connsiteX3" fmla="*/ 3025102 w 3064462"/>
                              <a:gd name="connsiteY3" fmla="*/ 2330076 h 3383398"/>
                              <a:gd name="connsiteX4" fmla="*/ 2496236 w 3064462"/>
                              <a:gd name="connsiteY4" fmla="*/ 2248948 h 3383398"/>
                              <a:gd name="connsiteX5" fmla="*/ 2558581 w 3064462"/>
                              <a:gd name="connsiteY5" fmla="*/ 3310872 h 3383398"/>
                              <a:gd name="connsiteX6" fmla="*/ 86581 w 3064462"/>
                              <a:gd name="connsiteY6" fmla="*/ 524883 h 3383398"/>
                              <a:gd name="connsiteX0" fmla="*/ 27565 w 3005446"/>
                              <a:gd name="connsiteY0" fmla="*/ 385658 h 3244173"/>
                              <a:gd name="connsiteX1" fmla="*/ 1171099 w 3005446"/>
                              <a:gd name="connsiteY1" fmla="*/ 588416 h 3244173"/>
                              <a:gd name="connsiteX2" fmla="*/ 1139905 w 3005446"/>
                              <a:gd name="connsiteY2" fmla="*/ 98131 h 3244173"/>
                              <a:gd name="connsiteX3" fmla="*/ 2966086 w 3005446"/>
                              <a:gd name="connsiteY3" fmla="*/ 2190851 h 3244173"/>
                              <a:gd name="connsiteX4" fmla="*/ 2437220 w 3005446"/>
                              <a:gd name="connsiteY4" fmla="*/ 2109723 h 3244173"/>
                              <a:gd name="connsiteX5" fmla="*/ 2499565 w 3005446"/>
                              <a:gd name="connsiteY5" fmla="*/ 3171647 h 3244173"/>
                              <a:gd name="connsiteX6" fmla="*/ 27565 w 3005446"/>
                              <a:gd name="connsiteY6" fmla="*/ 385658 h 3244173"/>
                              <a:gd name="connsiteX0" fmla="*/ 27565 w 3005446"/>
                              <a:gd name="connsiteY0" fmla="*/ 332210 h 3247346"/>
                              <a:gd name="connsiteX1" fmla="*/ 1171099 w 3005446"/>
                              <a:gd name="connsiteY1" fmla="*/ 588416 h 3247346"/>
                              <a:gd name="connsiteX2" fmla="*/ 1139905 w 3005446"/>
                              <a:gd name="connsiteY2" fmla="*/ 98131 h 3247346"/>
                              <a:gd name="connsiteX3" fmla="*/ 2966086 w 3005446"/>
                              <a:gd name="connsiteY3" fmla="*/ 2190851 h 3247346"/>
                              <a:gd name="connsiteX4" fmla="*/ 2437220 w 3005446"/>
                              <a:gd name="connsiteY4" fmla="*/ 2109723 h 3247346"/>
                              <a:gd name="connsiteX5" fmla="*/ 2499565 w 3005446"/>
                              <a:gd name="connsiteY5" fmla="*/ 3171647 h 3247346"/>
                              <a:gd name="connsiteX6" fmla="*/ 27565 w 3005446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1660 w 2979541"/>
                              <a:gd name="connsiteY0" fmla="*/ 332210 h 3247346"/>
                              <a:gd name="connsiteX1" fmla="*/ 1145194 w 2979541"/>
                              <a:gd name="connsiteY1" fmla="*/ 588416 h 3247346"/>
                              <a:gd name="connsiteX2" fmla="*/ 1114000 w 2979541"/>
                              <a:gd name="connsiteY2" fmla="*/ 98131 h 3247346"/>
                              <a:gd name="connsiteX3" fmla="*/ 2940181 w 2979541"/>
                              <a:gd name="connsiteY3" fmla="*/ 2190851 h 3247346"/>
                              <a:gd name="connsiteX4" fmla="*/ 2411315 w 2979541"/>
                              <a:gd name="connsiteY4" fmla="*/ 2109723 h 3247346"/>
                              <a:gd name="connsiteX5" fmla="*/ 2473660 w 2979541"/>
                              <a:gd name="connsiteY5" fmla="*/ 3171647 h 3247346"/>
                              <a:gd name="connsiteX6" fmla="*/ 1660 w 2979541"/>
                              <a:gd name="connsiteY6" fmla="*/ 332210 h 3247346"/>
                              <a:gd name="connsiteX0" fmla="*/ 33393 w 3011274"/>
                              <a:gd name="connsiteY0" fmla="*/ 328584 h 3243720"/>
                              <a:gd name="connsiteX1" fmla="*/ 1153177 w 3011274"/>
                              <a:gd name="connsiteY1" fmla="*/ 626362 h 3243720"/>
                              <a:gd name="connsiteX2" fmla="*/ 1145733 w 3011274"/>
                              <a:gd name="connsiteY2" fmla="*/ 94505 h 3243720"/>
                              <a:gd name="connsiteX3" fmla="*/ 2971914 w 3011274"/>
                              <a:gd name="connsiteY3" fmla="*/ 2187225 h 3243720"/>
                              <a:gd name="connsiteX4" fmla="*/ 2443048 w 3011274"/>
                              <a:gd name="connsiteY4" fmla="*/ 2106097 h 3243720"/>
                              <a:gd name="connsiteX5" fmla="*/ 2505393 w 3011274"/>
                              <a:gd name="connsiteY5" fmla="*/ 3168021 h 3243720"/>
                              <a:gd name="connsiteX6" fmla="*/ 33393 w 3011274"/>
                              <a:gd name="connsiteY6" fmla="*/ 328584 h 3243720"/>
                              <a:gd name="connsiteX0" fmla="*/ 27265 w 3005146"/>
                              <a:gd name="connsiteY0" fmla="*/ 328584 h 3243720"/>
                              <a:gd name="connsiteX1" fmla="*/ 1147049 w 3005146"/>
                              <a:gd name="connsiteY1" fmla="*/ 626362 h 3243720"/>
                              <a:gd name="connsiteX2" fmla="*/ 1139605 w 3005146"/>
                              <a:gd name="connsiteY2" fmla="*/ 94505 h 3243720"/>
                              <a:gd name="connsiteX3" fmla="*/ 2965786 w 3005146"/>
                              <a:gd name="connsiteY3" fmla="*/ 2187225 h 3243720"/>
                              <a:gd name="connsiteX4" fmla="*/ 2436920 w 3005146"/>
                              <a:gd name="connsiteY4" fmla="*/ 2106097 h 3243720"/>
                              <a:gd name="connsiteX5" fmla="*/ 2499265 w 3005146"/>
                              <a:gd name="connsiteY5" fmla="*/ 3168021 h 3243720"/>
                              <a:gd name="connsiteX6" fmla="*/ 27265 w 3005146"/>
                              <a:gd name="connsiteY6" fmla="*/ 328584 h 3243720"/>
                              <a:gd name="connsiteX0" fmla="*/ 995 w 2978876"/>
                              <a:gd name="connsiteY0" fmla="*/ 328584 h 3243720"/>
                              <a:gd name="connsiteX1" fmla="*/ 1120779 w 2978876"/>
                              <a:gd name="connsiteY1" fmla="*/ 626362 h 3243720"/>
                              <a:gd name="connsiteX2" fmla="*/ 1113335 w 2978876"/>
                              <a:gd name="connsiteY2" fmla="*/ 94505 h 3243720"/>
                              <a:gd name="connsiteX3" fmla="*/ 2939516 w 2978876"/>
                              <a:gd name="connsiteY3" fmla="*/ 2187225 h 3243720"/>
                              <a:gd name="connsiteX4" fmla="*/ 2410650 w 2978876"/>
                              <a:gd name="connsiteY4" fmla="*/ 2106097 h 3243720"/>
                              <a:gd name="connsiteX5" fmla="*/ 2472995 w 2978876"/>
                              <a:gd name="connsiteY5" fmla="*/ 3168021 h 3243720"/>
                              <a:gd name="connsiteX6" fmla="*/ 995 w 2978876"/>
                              <a:gd name="connsiteY6" fmla="*/ 328584 h 3243720"/>
                              <a:gd name="connsiteX0" fmla="*/ 995 w 2978876"/>
                              <a:gd name="connsiteY0" fmla="*/ 241517 h 3156653"/>
                              <a:gd name="connsiteX1" fmla="*/ 1120779 w 2978876"/>
                              <a:gd name="connsiteY1" fmla="*/ 539295 h 3156653"/>
                              <a:gd name="connsiteX2" fmla="*/ 1113335 w 2978876"/>
                              <a:gd name="connsiteY2" fmla="*/ 7438 h 3156653"/>
                              <a:gd name="connsiteX3" fmla="*/ 2939516 w 2978876"/>
                              <a:gd name="connsiteY3" fmla="*/ 2100158 h 3156653"/>
                              <a:gd name="connsiteX4" fmla="*/ 2410650 w 2978876"/>
                              <a:gd name="connsiteY4" fmla="*/ 2019030 h 3156653"/>
                              <a:gd name="connsiteX5" fmla="*/ 2472995 w 2978876"/>
                              <a:gd name="connsiteY5" fmla="*/ 3080954 h 3156653"/>
                              <a:gd name="connsiteX6" fmla="*/ 995 w 2978876"/>
                              <a:gd name="connsiteY6" fmla="*/ 241517 h 3156653"/>
                              <a:gd name="connsiteX0" fmla="*/ 995 w 2978876"/>
                              <a:gd name="connsiteY0" fmla="*/ 241247 h 3156383"/>
                              <a:gd name="connsiteX1" fmla="*/ 1120779 w 2978876"/>
                              <a:gd name="connsiteY1" fmla="*/ 539025 h 3156383"/>
                              <a:gd name="connsiteX2" fmla="*/ 1113335 w 2978876"/>
                              <a:gd name="connsiteY2" fmla="*/ 7168 h 3156383"/>
                              <a:gd name="connsiteX3" fmla="*/ 2939516 w 2978876"/>
                              <a:gd name="connsiteY3" fmla="*/ 2099888 h 3156383"/>
                              <a:gd name="connsiteX4" fmla="*/ 2410650 w 2978876"/>
                              <a:gd name="connsiteY4" fmla="*/ 2018760 h 3156383"/>
                              <a:gd name="connsiteX5" fmla="*/ 2472995 w 2978876"/>
                              <a:gd name="connsiteY5" fmla="*/ 3080684 h 3156383"/>
                              <a:gd name="connsiteX6" fmla="*/ 995 w 2978876"/>
                              <a:gd name="connsiteY6" fmla="*/ 241247 h 315638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8876"/>
                              <a:gd name="connsiteY0" fmla="*/ 241057 h 3156193"/>
                              <a:gd name="connsiteX1" fmla="*/ 1120779 w 2978876"/>
                              <a:gd name="connsiteY1" fmla="*/ 538835 h 3156193"/>
                              <a:gd name="connsiteX2" fmla="*/ 1113335 w 2978876"/>
                              <a:gd name="connsiteY2" fmla="*/ 6978 h 3156193"/>
                              <a:gd name="connsiteX3" fmla="*/ 2939516 w 2978876"/>
                              <a:gd name="connsiteY3" fmla="*/ 2099698 h 3156193"/>
                              <a:gd name="connsiteX4" fmla="*/ 2410650 w 2978876"/>
                              <a:gd name="connsiteY4" fmla="*/ 2018570 h 3156193"/>
                              <a:gd name="connsiteX5" fmla="*/ 2472995 w 2978876"/>
                              <a:gd name="connsiteY5" fmla="*/ 3080494 h 3156193"/>
                              <a:gd name="connsiteX6" fmla="*/ 995 w 2978876"/>
                              <a:gd name="connsiteY6" fmla="*/ 241057 h 3156193"/>
                              <a:gd name="connsiteX0" fmla="*/ 995 w 2970861"/>
                              <a:gd name="connsiteY0" fmla="*/ 241057 h 3156193"/>
                              <a:gd name="connsiteX1" fmla="*/ 1120779 w 2970861"/>
                              <a:gd name="connsiteY1" fmla="*/ 538835 h 3156193"/>
                              <a:gd name="connsiteX2" fmla="*/ 1113335 w 2970861"/>
                              <a:gd name="connsiteY2" fmla="*/ 6978 h 3156193"/>
                              <a:gd name="connsiteX3" fmla="*/ 2939516 w 2970861"/>
                              <a:gd name="connsiteY3" fmla="*/ 2099698 h 3156193"/>
                              <a:gd name="connsiteX4" fmla="*/ 2410650 w 2970861"/>
                              <a:gd name="connsiteY4" fmla="*/ 2018570 h 3156193"/>
                              <a:gd name="connsiteX5" fmla="*/ 2472995 w 2970861"/>
                              <a:gd name="connsiteY5" fmla="*/ 3080494 h 3156193"/>
                              <a:gd name="connsiteX6" fmla="*/ 995 w 2970861"/>
                              <a:gd name="connsiteY6" fmla="*/ 241057 h 3156193"/>
                              <a:gd name="connsiteX0" fmla="*/ 995 w 2986012"/>
                              <a:gd name="connsiteY0" fmla="*/ 241057 h 3156193"/>
                              <a:gd name="connsiteX1" fmla="*/ 1120779 w 2986012"/>
                              <a:gd name="connsiteY1" fmla="*/ 538835 h 3156193"/>
                              <a:gd name="connsiteX2" fmla="*/ 1113335 w 2986012"/>
                              <a:gd name="connsiteY2" fmla="*/ 6978 h 3156193"/>
                              <a:gd name="connsiteX3" fmla="*/ 2957331 w 2986012"/>
                              <a:gd name="connsiteY3" fmla="*/ 2093759 h 3156193"/>
                              <a:gd name="connsiteX4" fmla="*/ 2410650 w 2986012"/>
                              <a:gd name="connsiteY4" fmla="*/ 2018570 h 3156193"/>
                              <a:gd name="connsiteX5" fmla="*/ 2472995 w 2986012"/>
                              <a:gd name="connsiteY5" fmla="*/ 3080494 h 3156193"/>
                              <a:gd name="connsiteX6" fmla="*/ 995 w 2986012"/>
                              <a:gd name="connsiteY6" fmla="*/ 241057 h 3156193"/>
                              <a:gd name="connsiteX0" fmla="*/ 995 w 2959385"/>
                              <a:gd name="connsiteY0" fmla="*/ 241057 h 3156193"/>
                              <a:gd name="connsiteX1" fmla="*/ 1120779 w 2959385"/>
                              <a:gd name="connsiteY1" fmla="*/ 538835 h 3156193"/>
                              <a:gd name="connsiteX2" fmla="*/ 1113335 w 2959385"/>
                              <a:gd name="connsiteY2" fmla="*/ 6978 h 3156193"/>
                              <a:gd name="connsiteX3" fmla="*/ 2957331 w 2959385"/>
                              <a:gd name="connsiteY3" fmla="*/ 2093759 h 3156193"/>
                              <a:gd name="connsiteX4" fmla="*/ 2410650 w 2959385"/>
                              <a:gd name="connsiteY4" fmla="*/ 2018570 h 3156193"/>
                              <a:gd name="connsiteX5" fmla="*/ 2472995 w 2959385"/>
                              <a:gd name="connsiteY5" fmla="*/ 3080494 h 3156193"/>
                              <a:gd name="connsiteX6" fmla="*/ 995 w 2959385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56193"/>
                              <a:gd name="connsiteX1" fmla="*/ 1120779 w 2968918"/>
                              <a:gd name="connsiteY1" fmla="*/ 538835 h 3156193"/>
                              <a:gd name="connsiteX2" fmla="*/ 1113335 w 2968918"/>
                              <a:gd name="connsiteY2" fmla="*/ 6978 h 3156193"/>
                              <a:gd name="connsiteX3" fmla="*/ 2957331 w 2968918"/>
                              <a:gd name="connsiteY3" fmla="*/ 2093759 h 3156193"/>
                              <a:gd name="connsiteX4" fmla="*/ 2410650 w 2968918"/>
                              <a:gd name="connsiteY4" fmla="*/ 2018570 h 3156193"/>
                              <a:gd name="connsiteX5" fmla="*/ 2472995 w 2968918"/>
                              <a:gd name="connsiteY5" fmla="*/ 3080494 h 3156193"/>
                              <a:gd name="connsiteX6" fmla="*/ 995 w 2968918"/>
                              <a:gd name="connsiteY6" fmla="*/ 241057 h 3156193"/>
                              <a:gd name="connsiteX0" fmla="*/ 995 w 2968918"/>
                              <a:gd name="connsiteY0" fmla="*/ 241057 h 3129458"/>
                              <a:gd name="connsiteX1" fmla="*/ 1120779 w 2968918"/>
                              <a:gd name="connsiteY1" fmla="*/ 538835 h 3129458"/>
                              <a:gd name="connsiteX2" fmla="*/ 1113335 w 2968918"/>
                              <a:gd name="connsiteY2" fmla="*/ 6978 h 3129458"/>
                              <a:gd name="connsiteX3" fmla="*/ 2957331 w 2968918"/>
                              <a:gd name="connsiteY3" fmla="*/ 2093759 h 3129458"/>
                              <a:gd name="connsiteX4" fmla="*/ 2410650 w 2968918"/>
                              <a:gd name="connsiteY4" fmla="*/ 2018570 h 3129458"/>
                              <a:gd name="connsiteX5" fmla="*/ 2472995 w 2968918"/>
                              <a:gd name="connsiteY5" fmla="*/ 3080494 h 3129458"/>
                              <a:gd name="connsiteX6" fmla="*/ 995 w 2968918"/>
                              <a:gd name="connsiteY6" fmla="*/ 241057 h 3129458"/>
                              <a:gd name="connsiteX0" fmla="*/ 27679 w 2995602"/>
                              <a:gd name="connsiteY0" fmla="*/ 241057 h 3083730"/>
                              <a:gd name="connsiteX1" fmla="*/ 1147463 w 2995602"/>
                              <a:gd name="connsiteY1" fmla="*/ 538835 h 3083730"/>
                              <a:gd name="connsiteX2" fmla="*/ 1140019 w 2995602"/>
                              <a:gd name="connsiteY2" fmla="*/ 6978 h 3083730"/>
                              <a:gd name="connsiteX3" fmla="*/ 2984015 w 2995602"/>
                              <a:gd name="connsiteY3" fmla="*/ 2093759 h 3083730"/>
                              <a:gd name="connsiteX4" fmla="*/ 2437334 w 2995602"/>
                              <a:gd name="connsiteY4" fmla="*/ 2018570 h 3083730"/>
                              <a:gd name="connsiteX5" fmla="*/ 2511556 w 2995602"/>
                              <a:gd name="connsiteY5" fmla="*/ 3032990 h 3083730"/>
                              <a:gd name="connsiteX6" fmla="*/ 27679 w 2995602"/>
                              <a:gd name="connsiteY6" fmla="*/ 241057 h 3083730"/>
                              <a:gd name="connsiteX0" fmla="*/ 27679 w 2995602"/>
                              <a:gd name="connsiteY0" fmla="*/ 241057 h 3033106"/>
                              <a:gd name="connsiteX1" fmla="*/ 1147463 w 2995602"/>
                              <a:gd name="connsiteY1" fmla="*/ 538835 h 3033106"/>
                              <a:gd name="connsiteX2" fmla="*/ 1140019 w 2995602"/>
                              <a:gd name="connsiteY2" fmla="*/ 6978 h 3033106"/>
                              <a:gd name="connsiteX3" fmla="*/ 2984015 w 2995602"/>
                              <a:gd name="connsiteY3" fmla="*/ 2093759 h 3033106"/>
                              <a:gd name="connsiteX4" fmla="*/ 2437334 w 2995602"/>
                              <a:gd name="connsiteY4" fmla="*/ 2018570 h 3033106"/>
                              <a:gd name="connsiteX5" fmla="*/ 2511556 w 2995602"/>
                              <a:gd name="connsiteY5" fmla="*/ 3032990 h 3033106"/>
                              <a:gd name="connsiteX6" fmla="*/ 27679 w 2995602"/>
                              <a:gd name="connsiteY6" fmla="*/ 241057 h 3033106"/>
                              <a:gd name="connsiteX0" fmla="*/ 27679 w 2995602"/>
                              <a:gd name="connsiteY0" fmla="*/ 241057 h 3033109"/>
                              <a:gd name="connsiteX1" fmla="*/ 1147463 w 2995602"/>
                              <a:gd name="connsiteY1" fmla="*/ 538835 h 3033109"/>
                              <a:gd name="connsiteX2" fmla="*/ 1140019 w 2995602"/>
                              <a:gd name="connsiteY2" fmla="*/ 6978 h 3033109"/>
                              <a:gd name="connsiteX3" fmla="*/ 2984015 w 2995602"/>
                              <a:gd name="connsiteY3" fmla="*/ 2093759 h 3033109"/>
                              <a:gd name="connsiteX4" fmla="*/ 2437334 w 2995602"/>
                              <a:gd name="connsiteY4" fmla="*/ 2018570 h 3033109"/>
                              <a:gd name="connsiteX5" fmla="*/ 2511556 w 2995602"/>
                              <a:gd name="connsiteY5" fmla="*/ 3032990 h 3033109"/>
                              <a:gd name="connsiteX6" fmla="*/ 27679 w 2995602"/>
                              <a:gd name="connsiteY6" fmla="*/ 241057 h 3033109"/>
                              <a:gd name="connsiteX0" fmla="*/ 27679 w 3787245"/>
                              <a:gd name="connsiteY0" fmla="*/ 241057 h 3118241"/>
                              <a:gd name="connsiteX1" fmla="*/ 1147463 w 3787245"/>
                              <a:gd name="connsiteY1" fmla="*/ 538835 h 3118241"/>
                              <a:gd name="connsiteX2" fmla="*/ 1140019 w 3787245"/>
                              <a:gd name="connsiteY2" fmla="*/ 6978 h 3118241"/>
                              <a:gd name="connsiteX3" fmla="*/ 2984015 w 3787245"/>
                              <a:gd name="connsiteY3" fmla="*/ 2093759 h 3118241"/>
                              <a:gd name="connsiteX4" fmla="*/ 2437334 w 3787245"/>
                              <a:gd name="connsiteY4" fmla="*/ 2018570 h 3118241"/>
                              <a:gd name="connsiteX5" fmla="*/ 2511556 w 3787245"/>
                              <a:gd name="connsiteY5" fmla="*/ 3032990 h 3118241"/>
                              <a:gd name="connsiteX6" fmla="*/ 27679 w 3787245"/>
                              <a:gd name="connsiteY6" fmla="*/ 241057 h 3118241"/>
                              <a:gd name="connsiteX0" fmla="*/ 27679 w 2995602"/>
                              <a:gd name="connsiteY0" fmla="*/ 241057 h 3033096"/>
                              <a:gd name="connsiteX1" fmla="*/ 1147463 w 2995602"/>
                              <a:gd name="connsiteY1" fmla="*/ 538835 h 3033096"/>
                              <a:gd name="connsiteX2" fmla="*/ 1140019 w 2995602"/>
                              <a:gd name="connsiteY2" fmla="*/ 6978 h 3033096"/>
                              <a:gd name="connsiteX3" fmla="*/ 2984015 w 2995602"/>
                              <a:gd name="connsiteY3" fmla="*/ 2093759 h 3033096"/>
                              <a:gd name="connsiteX4" fmla="*/ 2437334 w 2995602"/>
                              <a:gd name="connsiteY4" fmla="*/ 2018570 h 3033096"/>
                              <a:gd name="connsiteX5" fmla="*/ 2511556 w 2995602"/>
                              <a:gd name="connsiteY5" fmla="*/ 3032990 h 3033096"/>
                              <a:gd name="connsiteX6" fmla="*/ 27679 w 2995602"/>
                              <a:gd name="connsiteY6" fmla="*/ 241057 h 3033096"/>
                              <a:gd name="connsiteX0" fmla="*/ 12376 w 2980299"/>
                              <a:gd name="connsiteY0" fmla="*/ 241057 h 3033089"/>
                              <a:gd name="connsiteX1" fmla="*/ 1132160 w 2980299"/>
                              <a:gd name="connsiteY1" fmla="*/ 538835 h 3033089"/>
                              <a:gd name="connsiteX2" fmla="*/ 1124716 w 2980299"/>
                              <a:gd name="connsiteY2" fmla="*/ 6978 h 3033089"/>
                              <a:gd name="connsiteX3" fmla="*/ 2968712 w 2980299"/>
                              <a:gd name="connsiteY3" fmla="*/ 2093759 h 3033089"/>
                              <a:gd name="connsiteX4" fmla="*/ 2422031 w 2980299"/>
                              <a:gd name="connsiteY4" fmla="*/ 2018570 h 3033089"/>
                              <a:gd name="connsiteX5" fmla="*/ 2496253 w 2980299"/>
                              <a:gd name="connsiteY5" fmla="*/ 3032990 h 3033089"/>
                              <a:gd name="connsiteX6" fmla="*/ 12376 w 2980299"/>
                              <a:gd name="connsiteY6" fmla="*/ 241057 h 3033089"/>
                              <a:gd name="connsiteX0" fmla="*/ 8250 w 2976173"/>
                              <a:gd name="connsiteY0" fmla="*/ 241057 h 3033099"/>
                              <a:gd name="connsiteX1" fmla="*/ 1128034 w 2976173"/>
                              <a:gd name="connsiteY1" fmla="*/ 538835 h 3033099"/>
                              <a:gd name="connsiteX2" fmla="*/ 1120590 w 2976173"/>
                              <a:gd name="connsiteY2" fmla="*/ 6978 h 3033099"/>
                              <a:gd name="connsiteX3" fmla="*/ 2964586 w 2976173"/>
                              <a:gd name="connsiteY3" fmla="*/ 2093759 h 3033099"/>
                              <a:gd name="connsiteX4" fmla="*/ 2417905 w 2976173"/>
                              <a:gd name="connsiteY4" fmla="*/ 2018570 h 3033099"/>
                              <a:gd name="connsiteX5" fmla="*/ 2492127 w 2976173"/>
                              <a:gd name="connsiteY5" fmla="*/ 3032990 h 3033099"/>
                              <a:gd name="connsiteX6" fmla="*/ 8250 w 2976173"/>
                              <a:gd name="connsiteY6" fmla="*/ 241057 h 3033099"/>
                              <a:gd name="connsiteX0" fmla="*/ 8250 w 2976173"/>
                              <a:gd name="connsiteY0" fmla="*/ 241057 h 3032990"/>
                              <a:gd name="connsiteX1" fmla="*/ 1128034 w 2976173"/>
                              <a:gd name="connsiteY1" fmla="*/ 538835 h 3032990"/>
                              <a:gd name="connsiteX2" fmla="*/ 1120590 w 2976173"/>
                              <a:gd name="connsiteY2" fmla="*/ 6978 h 3032990"/>
                              <a:gd name="connsiteX3" fmla="*/ 2964586 w 2976173"/>
                              <a:gd name="connsiteY3" fmla="*/ 2093759 h 3032990"/>
                              <a:gd name="connsiteX4" fmla="*/ 2417905 w 2976173"/>
                              <a:gd name="connsiteY4" fmla="*/ 2018570 h 3032990"/>
                              <a:gd name="connsiteX5" fmla="*/ 2492127 w 2976173"/>
                              <a:gd name="connsiteY5" fmla="*/ 3032990 h 3032990"/>
                              <a:gd name="connsiteX6" fmla="*/ 950026 w 2976173"/>
                              <a:gd name="connsiteY6" fmla="*/ 1330036 h 3032990"/>
                              <a:gd name="connsiteX7" fmla="*/ 8250 w 2976173"/>
                              <a:gd name="connsiteY7" fmla="*/ 241057 h 3032990"/>
                              <a:gd name="connsiteX0" fmla="*/ 10743 w 2978666"/>
                              <a:gd name="connsiteY0" fmla="*/ 241057 h 3036231"/>
                              <a:gd name="connsiteX1" fmla="*/ 1130527 w 2978666"/>
                              <a:gd name="connsiteY1" fmla="*/ 538835 h 3036231"/>
                              <a:gd name="connsiteX2" fmla="*/ 1123083 w 2978666"/>
                              <a:gd name="connsiteY2" fmla="*/ 6978 h 3036231"/>
                              <a:gd name="connsiteX3" fmla="*/ 2967079 w 2978666"/>
                              <a:gd name="connsiteY3" fmla="*/ 2093759 h 3036231"/>
                              <a:gd name="connsiteX4" fmla="*/ 2420398 w 2978666"/>
                              <a:gd name="connsiteY4" fmla="*/ 2018570 h 3036231"/>
                              <a:gd name="connsiteX5" fmla="*/ 2494620 w 2978666"/>
                              <a:gd name="connsiteY5" fmla="*/ 3032990 h 3036231"/>
                              <a:gd name="connsiteX6" fmla="*/ 679334 w 2978666"/>
                              <a:gd name="connsiteY6" fmla="*/ 2262320 h 3036231"/>
                              <a:gd name="connsiteX7" fmla="*/ 10743 w 2978666"/>
                              <a:gd name="connsiteY7" fmla="*/ 241057 h 3036231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0743 w 2978666"/>
                              <a:gd name="connsiteY0" fmla="*/ 241057 h 3037129"/>
                              <a:gd name="connsiteX1" fmla="*/ 1130527 w 2978666"/>
                              <a:gd name="connsiteY1" fmla="*/ 538835 h 3037129"/>
                              <a:gd name="connsiteX2" fmla="*/ 1123083 w 2978666"/>
                              <a:gd name="connsiteY2" fmla="*/ 6978 h 3037129"/>
                              <a:gd name="connsiteX3" fmla="*/ 2967079 w 2978666"/>
                              <a:gd name="connsiteY3" fmla="*/ 2093759 h 3037129"/>
                              <a:gd name="connsiteX4" fmla="*/ 2420398 w 2978666"/>
                              <a:gd name="connsiteY4" fmla="*/ 2018570 h 3037129"/>
                              <a:gd name="connsiteX5" fmla="*/ 2494620 w 2978666"/>
                              <a:gd name="connsiteY5" fmla="*/ 3032990 h 3037129"/>
                              <a:gd name="connsiteX6" fmla="*/ 679334 w 2978666"/>
                              <a:gd name="connsiteY6" fmla="*/ 2262320 h 3037129"/>
                              <a:gd name="connsiteX7" fmla="*/ 10743 w 2978666"/>
                              <a:gd name="connsiteY7" fmla="*/ 241057 h 3037129"/>
                              <a:gd name="connsiteX0" fmla="*/ 10743 w 2978666"/>
                              <a:gd name="connsiteY0" fmla="*/ 241057 h 3034109"/>
                              <a:gd name="connsiteX1" fmla="*/ 1130527 w 2978666"/>
                              <a:gd name="connsiteY1" fmla="*/ 538835 h 3034109"/>
                              <a:gd name="connsiteX2" fmla="*/ 1123083 w 2978666"/>
                              <a:gd name="connsiteY2" fmla="*/ 6978 h 3034109"/>
                              <a:gd name="connsiteX3" fmla="*/ 2967079 w 2978666"/>
                              <a:gd name="connsiteY3" fmla="*/ 2093759 h 3034109"/>
                              <a:gd name="connsiteX4" fmla="*/ 2420398 w 2978666"/>
                              <a:gd name="connsiteY4" fmla="*/ 2018570 h 3034109"/>
                              <a:gd name="connsiteX5" fmla="*/ 2494620 w 2978666"/>
                              <a:gd name="connsiteY5" fmla="*/ 3032990 h 3034109"/>
                              <a:gd name="connsiteX6" fmla="*/ 679334 w 2978666"/>
                              <a:gd name="connsiteY6" fmla="*/ 2262320 h 3034109"/>
                              <a:gd name="connsiteX7" fmla="*/ 10743 w 2978666"/>
                              <a:gd name="connsiteY7" fmla="*/ 241057 h 3034109"/>
                              <a:gd name="connsiteX0" fmla="*/ 12836 w 2980759"/>
                              <a:gd name="connsiteY0" fmla="*/ 241057 h 3037062"/>
                              <a:gd name="connsiteX1" fmla="*/ 1132620 w 2980759"/>
                              <a:gd name="connsiteY1" fmla="*/ 538835 h 3037062"/>
                              <a:gd name="connsiteX2" fmla="*/ 1125176 w 2980759"/>
                              <a:gd name="connsiteY2" fmla="*/ 6978 h 3037062"/>
                              <a:gd name="connsiteX3" fmla="*/ 2969172 w 2980759"/>
                              <a:gd name="connsiteY3" fmla="*/ 2093759 h 3037062"/>
                              <a:gd name="connsiteX4" fmla="*/ 2422491 w 2980759"/>
                              <a:gd name="connsiteY4" fmla="*/ 2018570 h 3037062"/>
                              <a:gd name="connsiteX5" fmla="*/ 2496713 w 2980759"/>
                              <a:gd name="connsiteY5" fmla="*/ 3032990 h 3037062"/>
                              <a:gd name="connsiteX6" fmla="*/ 651734 w 2980759"/>
                              <a:gd name="connsiteY6" fmla="*/ 2286072 h 3037062"/>
                              <a:gd name="connsiteX7" fmla="*/ 12836 w 2980759"/>
                              <a:gd name="connsiteY7" fmla="*/ 241057 h 3037062"/>
                              <a:gd name="connsiteX0" fmla="*/ 12836 w 2980759"/>
                              <a:gd name="connsiteY0" fmla="*/ 241057 h 3033525"/>
                              <a:gd name="connsiteX1" fmla="*/ 1132620 w 2980759"/>
                              <a:gd name="connsiteY1" fmla="*/ 538835 h 3033525"/>
                              <a:gd name="connsiteX2" fmla="*/ 1125176 w 2980759"/>
                              <a:gd name="connsiteY2" fmla="*/ 6978 h 3033525"/>
                              <a:gd name="connsiteX3" fmla="*/ 2969172 w 2980759"/>
                              <a:gd name="connsiteY3" fmla="*/ 2093759 h 3033525"/>
                              <a:gd name="connsiteX4" fmla="*/ 2422491 w 2980759"/>
                              <a:gd name="connsiteY4" fmla="*/ 2018570 h 3033525"/>
                              <a:gd name="connsiteX5" fmla="*/ 2496713 w 2980759"/>
                              <a:gd name="connsiteY5" fmla="*/ 3032990 h 3033525"/>
                              <a:gd name="connsiteX6" fmla="*/ 651734 w 2980759"/>
                              <a:gd name="connsiteY6" fmla="*/ 2286072 h 3033525"/>
                              <a:gd name="connsiteX7" fmla="*/ 12836 w 2980759"/>
                              <a:gd name="connsiteY7" fmla="*/ 241057 h 3033525"/>
                              <a:gd name="connsiteX0" fmla="*/ 177 w 2968100"/>
                              <a:gd name="connsiteY0" fmla="*/ 241057 h 3033525"/>
                              <a:gd name="connsiteX1" fmla="*/ 1119961 w 2968100"/>
                              <a:gd name="connsiteY1" fmla="*/ 538835 h 3033525"/>
                              <a:gd name="connsiteX2" fmla="*/ 1112517 w 2968100"/>
                              <a:gd name="connsiteY2" fmla="*/ 6978 h 3033525"/>
                              <a:gd name="connsiteX3" fmla="*/ 2956513 w 2968100"/>
                              <a:gd name="connsiteY3" fmla="*/ 2093759 h 3033525"/>
                              <a:gd name="connsiteX4" fmla="*/ 2409832 w 2968100"/>
                              <a:gd name="connsiteY4" fmla="*/ 2018570 h 3033525"/>
                              <a:gd name="connsiteX5" fmla="*/ 2484054 w 2968100"/>
                              <a:gd name="connsiteY5" fmla="*/ 3032990 h 3033525"/>
                              <a:gd name="connsiteX6" fmla="*/ 639075 w 2968100"/>
                              <a:gd name="connsiteY6" fmla="*/ 2286072 h 3033525"/>
                              <a:gd name="connsiteX7" fmla="*/ 177 w 2968100"/>
                              <a:gd name="connsiteY7" fmla="*/ 241057 h 3033525"/>
                              <a:gd name="connsiteX0" fmla="*/ 1106 w 2969029"/>
                              <a:gd name="connsiteY0" fmla="*/ 241057 h 3033525"/>
                              <a:gd name="connsiteX1" fmla="*/ 1120890 w 2969029"/>
                              <a:gd name="connsiteY1" fmla="*/ 538835 h 3033525"/>
                              <a:gd name="connsiteX2" fmla="*/ 1113446 w 2969029"/>
                              <a:gd name="connsiteY2" fmla="*/ 6978 h 3033525"/>
                              <a:gd name="connsiteX3" fmla="*/ 2957442 w 2969029"/>
                              <a:gd name="connsiteY3" fmla="*/ 2093759 h 3033525"/>
                              <a:gd name="connsiteX4" fmla="*/ 2410761 w 2969029"/>
                              <a:gd name="connsiteY4" fmla="*/ 2018570 h 3033525"/>
                              <a:gd name="connsiteX5" fmla="*/ 2484983 w 2969029"/>
                              <a:gd name="connsiteY5" fmla="*/ 3032990 h 3033525"/>
                              <a:gd name="connsiteX6" fmla="*/ 640004 w 2969029"/>
                              <a:gd name="connsiteY6" fmla="*/ 2286072 h 3033525"/>
                              <a:gd name="connsiteX7" fmla="*/ 1106 w 2969029"/>
                              <a:gd name="connsiteY7" fmla="*/ 241057 h 3033525"/>
                              <a:gd name="connsiteX0" fmla="*/ 1106 w 2969029"/>
                              <a:gd name="connsiteY0" fmla="*/ 241057 h 3033733"/>
                              <a:gd name="connsiteX1" fmla="*/ 1120890 w 2969029"/>
                              <a:gd name="connsiteY1" fmla="*/ 538835 h 3033733"/>
                              <a:gd name="connsiteX2" fmla="*/ 1113446 w 2969029"/>
                              <a:gd name="connsiteY2" fmla="*/ 6978 h 3033733"/>
                              <a:gd name="connsiteX3" fmla="*/ 2957442 w 2969029"/>
                              <a:gd name="connsiteY3" fmla="*/ 2093759 h 3033733"/>
                              <a:gd name="connsiteX4" fmla="*/ 2410761 w 2969029"/>
                              <a:gd name="connsiteY4" fmla="*/ 2018570 h 3033733"/>
                              <a:gd name="connsiteX5" fmla="*/ 2484983 w 2969029"/>
                              <a:gd name="connsiteY5" fmla="*/ 3032990 h 3033733"/>
                              <a:gd name="connsiteX6" fmla="*/ 640004 w 2969029"/>
                              <a:gd name="connsiteY6" fmla="*/ 2286072 h 3033733"/>
                              <a:gd name="connsiteX7" fmla="*/ 1106 w 2969029"/>
                              <a:gd name="connsiteY7" fmla="*/ 241057 h 3033733"/>
                              <a:gd name="connsiteX0" fmla="*/ 1106 w 3011066"/>
                              <a:gd name="connsiteY0" fmla="*/ 241057 h 3033733"/>
                              <a:gd name="connsiteX1" fmla="*/ 1120890 w 3011066"/>
                              <a:gd name="connsiteY1" fmla="*/ 538835 h 3033733"/>
                              <a:gd name="connsiteX2" fmla="*/ 1113446 w 3011066"/>
                              <a:gd name="connsiteY2" fmla="*/ 6978 h 3033733"/>
                              <a:gd name="connsiteX3" fmla="*/ 2957442 w 3011066"/>
                              <a:gd name="connsiteY3" fmla="*/ 2093759 h 3033733"/>
                              <a:gd name="connsiteX4" fmla="*/ 2410761 w 3011066"/>
                              <a:gd name="connsiteY4" fmla="*/ 2018570 h 3033733"/>
                              <a:gd name="connsiteX5" fmla="*/ 2484983 w 3011066"/>
                              <a:gd name="connsiteY5" fmla="*/ 3032990 h 3033733"/>
                              <a:gd name="connsiteX6" fmla="*/ 640004 w 3011066"/>
                              <a:gd name="connsiteY6" fmla="*/ 2286072 h 3033733"/>
                              <a:gd name="connsiteX7" fmla="*/ 1106 w 3011066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41057 h 3033733"/>
                              <a:gd name="connsiteX1" fmla="*/ 1120890 w 2981198"/>
                              <a:gd name="connsiteY1" fmla="*/ 538835 h 3033733"/>
                              <a:gd name="connsiteX2" fmla="*/ 1113446 w 2981198"/>
                              <a:gd name="connsiteY2" fmla="*/ 6978 h 3033733"/>
                              <a:gd name="connsiteX3" fmla="*/ 2957442 w 2981198"/>
                              <a:gd name="connsiteY3" fmla="*/ 2093759 h 3033733"/>
                              <a:gd name="connsiteX4" fmla="*/ 2410761 w 2981198"/>
                              <a:gd name="connsiteY4" fmla="*/ 2018570 h 3033733"/>
                              <a:gd name="connsiteX5" fmla="*/ 2484983 w 2981198"/>
                              <a:gd name="connsiteY5" fmla="*/ 3032990 h 3033733"/>
                              <a:gd name="connsiteX6" fmla="*/ 640004 w 2981198"/>
                              <a:gd name="connsiteY6" fmla="*/ 2286072 h 3033733"/>
                              <a:gd name="connsiteX7" fmla="*/ 1106 w 2981198"/>
                              <a:gd name="connsiteY7" fmla="*/ 241057 h 3033733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106 w 2981198"/>
                              <a:gd name="connsiteY0" fmla="*/ 234079 h 3026755"/>
                              <a:gd name="connsiteX1" fmla="*/ 1120890 w 2981198"/>
                              <a:gd name="connsiteY1" fmla="*/ 531857 h 3026755"/>
                              <a:gd name="connsiteX2" fmla="*/ 1113446 w 2981198"/>
                              <a:gd name="connsiteY2" fmla="*/ 0 h 3026755"/>
                              <a:gd name="connsiteX3" fmla="*/ 2957442 w 2981198"/>
                              <a:gd name="connsiteY3" fmla="*/ 2086781 h 3026755"/>
                              <a:gd name="connsiteX4" fmla="*/ 2410761 w 2981198"/>
                              <a:gd name="connsiteY4" fmla="*/ 2011592 h 3026755"/>
                              <a:gd name="connsiteX5" fmla="*/ 2484983 w 2981198"/>
                              <a:gd name="connsiteY5" fmla="*/ 3026012 h 3026755"/>
                              <a:gd name="connsiteX6" fmla="*/ 640004 w 2981198"/>
                              <a:gd name="connsiteY6" fmla="*/ 2279094 h 3026755"/>
                              <a:gd name="connsiteX7" fmla="*/ 1106 w 2981198"/>
                              <a:gd name="connsiteY7" fmla="*/ 234079 h 3026755"/>
                              <a:gd name="connsiteX0" fmla="*/ 1378 w 2969592"/>
                              <a:gd name="connsiteY0" fmla="*/ 192510 h 3026755"/>
                              <a:gd name="connsiteX1" fmla="*/ 1109284 w 2969592"/>
                              <a:gd name="connsiteY1" fmla="*/ 531857 h 3026755"/>
                              <a:gd name="connsiteX2" fmla="*/ 1101840 w 2969592"/>
                              <a:gd name="connsiteY2" fmla="*/ 0 h 3026755"/>
                              <a:gd name="connsiteX3" fmla="*/ 2945836 w 2969592"/>
                              <a:gd name="connsiteY3" fmla="*/ 2086781 h 3026755"/>
                              <a:gd name="connsiteX4" fmla="*/ 2399155 w 2969592"/>
                              <a:gd name="connsiteY4" fmla="*/ 2011592 h 3026755"/>
                              <a:gd name="connsiteX5" fmla="*/ 2473377 w 2969592"/>
                              <a:gd name="connsiteY5" fmla="*/ 3026012 h 3026755"/>
                              <a:gd name="connsiteX6" fmla="*/ 628398 w 2969592"/>
                              <a:gd name="connsiteY6" fmla="*/ 2279094 h 3026755"/>
                              <a:gd name="connsiteX7" fmla="*/ 1378 w 2969592"/>
                              <a:gd name="connsiteY7" fmla="*/ 192510 h 3026755"/>
                              <a:gd name="connsiteX0" fmla="*/ 102388 w 3070602"/>
                              <a:gd name="connsiteY0" fmla="*/ 192510 h 3026755"/>
                              <a:gd name="connsiteX1" fmla="*/ 1210294 w 3070602"/>
                              <a:gd name="connsiteY1" fmla="*/ 531857 h 3026755"/>
                              <a:gd name="connsiteX2" fmla="*/ 1202850 w 3070602"/>
                              <a:gd name="connsiteY2" fmla="*/ 0 h 3026755"/>
                              <a:gd name="connsiteX3" fmla="*/ 3046846 w 3070602"/>
                              <a:gd name="connsiteY3" fmla="*/ 2086781 h 3026755"/>
                              <a:gd name="connsiteX4" fmla="*/ 2500165 w 3070602"/>
                              <a:gd name="connsiteY4" fmla="*/ 2011592 h 3026755"/>
                              <a:gd name="connsiteX5" fmla="*/ 2574387 w 3070602"/>
                              <a:gd name="connsiteY5" fmla="*/ 3026012 h 3026755"/>
                              <a:gd name="connsiteX6" fmla="*/ 729408 w 3070602"/>
                              <a:gd name="connsiteY6" fmla="*/ 2279094 h 3026755"/>
                              <a:gd name="connsiteX7" fmla="*/ 102388 w 3070602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086781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2989647"/>
                              <a:gd name="connsiteY0" fmla="*/ 192510 h 3026755"/>
                              <a:gd name="connsiteX1" fmla="*/ 1129339 w 2989647"/>
                              <a:gd name="connsiteY1" fmla="*/ 531857 h 3026755"/>
                              <a:gd name="connsiteX2" fmla="*/ 1121895 w 2989647"/>
                              <a:gd name="connsiteY2" fmla="*/ 0 h 3026755"/>
                              <a:gd name="connsiteX3" fmla="*/ 2965891 w 2989647"/>
                              <a:gd name="connsiteY3" fmla="*/ 2146165 h 3026755"/>
                              <a:gd name="connsiteX4" fmla="*/ 2419210 w 2989647"/>
                              <a:gd name="connsiteY4" fmla="*/ 2011592 h 3026755"/>
                              <a:gd name="connsiteX5" fmla="*/ 2493432 w 2989647"/>
                              <a:gd name="connsiteY5" fmla="*/ 3026012 h 3026755"/>
                              <a:gd name="connsiteX6" fmla="*/ 648453 w 2989647"/>
                              <a:gd name="connsiteY6" fmla="*/ 2279094 h 3026755"/>
                              <a:gd name="connsiteX7" fmla="*/ 21433 w 2989647"/>
                              <a:gd name="connsiteY7" fmla="*/ 192510 h 3026755"/>
                              <a:gd name="connsiteX0" fmla="*/ 21433 w 3013547"/>
                              <a:gd name="connsiteY0" fmla="*/ 192510 h 3026755"/>
                              <a:gd name="connsiteX1" fmla="*/ 1129339 w 3013547"/>
                              <a:gd name="connsiteY1" fmla="*/ 531857 h 3026755"/>
                              <a:gd name="connsiteX2" fmla="*/ 1121895 w 3013547"/>
                              <a:gd name="connsiteY2" fmla="*/ 0 h 3026755"/>
                              <a:gd name="connsiteX3" fmla="*/ 2965891 w 3013547"/>
                              <a:gd name="connsiteY3" fmla="*/ 2146165 h 3026755"/>
                              <a:gd name="connsiteX4" fmla="*/ 2419210 w 3013547"/>
                              <a:gd name="connsiteY4" fmla="*/ 2011592 h 3026755"/>
                              <a:gd name="connsiteX5" fmla="*/ 2493432 w 3013547"/>
                              <a:gd name="connsiteY5" fmla="*/ 3026012 h 3026755"/>
                              <a:gd name="connsiteX6" fmla="*/ 648453 w 3013547"/>
                              <a:gd name="connsiteY6" fmla="*/ 2279094 h 3026755"/>
                              <a:gd name="connsiteX7" fmla="*/ 21433 w 3013547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3009532"/>
                              <a:gd name="connsiteY0" fmla="*/ 192510 h 3026755"/>
                              <a:gd name="connsiteX1" fmla="*/ 1129339 w 3009532"/>
                              <a:gd name="connsiteY1" fmla="*/ 531857 h 3026755"/>
                              <a:gd name="connsiteX2" fmla="*/ 1121895 w 3009532"/>
                              <a:gd name="connsiteY2" fmla="*/ 0 h 3026755"/>
                              <a:gd name="connsiteX3" fmla="*/ 2965891 w 3009532"/>
                              <a:gd name="connsiteY3" fmla="*/ 2146165 h 3026755"/>
                              <a:gd name="connsiteX4" fmla="*/ 2419210 w 3009532"/>
                              <a:gd name="connsiteY4" fmla="*/ 2011592 h 3026755"/>
                              <a:gd name="connsiteX5" fmla="*/ 2493432 w 3009532"/>
                              <a:gd name="connsiteY5" fmla="*/ 3026012 h 3026755"/>
                              <a:gd name="connsiteX6" fmla="*/ 648453 w 3009532"/>
                              <a:gd name="connsiteY6" fmla="*/ 2279094 h 3026755"/>
                              <a:gd name="connsiteX7" fmla="*/ 21433 w 3009532"/>
                              <a:gd name="connsiteY7" fmla="*/ 192510 h 3026755"/>
                              <a:gd name="connsiteX0" fmla="*/ 21433 w 2992905"/>
                              <a:gd name="connsiteY0" fmla="*/ 192510 h 3026755"/>
                              <a:gd name="connsiteX1" fmla="*/ 1129339 w 2992905"/>
                              <a:gd name="connsiteY1" fmla="*/ 531857 h 3026755"/>
                              <a:gd name="connsiteX2" fmla="*/ 1121895 w 2992905"/>
                              <a:gd name="connsiteY2" fmla="*/ 0 h 3026755"/>
                              <a:gd name="connsiteX3" fmla="*/ 2965891 w 2992905"/>
                              <a:gd name="connsiteY3" fmla="*/ 2146165 h 3026755"/>
                              <a:gd name="connsiteX4" fmla="*/ 2419210 w 2992905"/>
                              <a:gd name="connsiteY4" fmla="*/ 2011592 h 3026755"/>
                              <a:gd name="connsiteX5" fmla="*/ 2493432 w 2992905"/>
                              <a:gd name="connsiteY5" fmla="*/ 3026012 h 3026755"/>
                              <a:gd name="connsiteX6" fmla="*/ 648453 w 2992905"/>
                              <a:gd name="connsiteY6" fmla="*/ 2279094 h 3026755"/>
                              <a:gd name="connsiteX7" fmla="*/ 21433 w 2992905"/>
                              <a:gd name="connsiteY7" fmla="*/ 192510 h 3026755"/>
                              <a:gd name="connsiteX0" fmla="*/ 21433 w 2514113"/>
                              <a:gd name="connsiteY0" fmla="*/ 192510 h 3026755"/>
                              <a:gd name="connsiteX1" fmla="*/ 1129339 w 2514113"/>
                              <a:gd name="connsiteY1" fmla="*/ 531857 h 3026755"/>
                              <a:gd name="connsiteX2" fmla="*/ 1121895 w 2514113"/>
                              <a:gd name="connsiteY2" fmla="*/ 0 h 3026755"/>
                              <a:gd name="connsiteX3" fmla="*/ 2419210 w 2514113"/>
                              <a:gd name="connsiteY3" fmla="*/ 2011592 h 3026755"/>
                              <a:gd name="connsiteX4" fmla="*/ 2493432 w 2514113"/>
                              <a:gd name="connsiteY4" fmla="*/ 3026012 h 3026755"/>
                              <a:gd name="connsiteX5" fmla="*/ 648453 w 2514113"/>
                              <a:gd name="connsiteY5" fmla="*/ 2279094 h 3026755"/>
                              <a:gd name="connsiteX6" fmla="*/ 21433 w 2514113"/>
                              <a:gd name="connsiteY6" fmla="*/ 192510 h 3026755"/>
                              <a:gd name="connsiteX0" fmla="*/ 21433 w 2514114"/>
                              <a:gd name="connsiteY0" fmla="*/ 961 h 2835206"/>
                              <a:gd name="connsiteX1" fmla="*/ 1129339 w 2514114"/>
                              <a:gd name="connsiteY1" fmla="*/ 340308 h 2835206"/>
                              <a:gd name="connsiteX2" fmla="*/ 2419210 w 2514114"/>
                              <a:gd name="connsiteY2" fmla="*/ 1820043 h 2835206"/>
                              <a:gd name="connsiteX3" fmla="*/ 2493432 w 2514114"/>
                              <a:gd name="connsiteY3" fmla="*/ 2834463 h 2835206"/>
                              <a:gd name="connsiteX4" fmla="*/ 648453 w 2514114"/>
                              <a:gd name="connsiteY4" fmla="*/ 2087545 h 2835206"/>
                              <a:gd name="connsiteX5" fmla="*/ 21433 w 2514114"/>
                              <a:gd name="connsiteY5" fmla="*/ 961 h 2835206"/>
                              <a:gd name="connsiteX0" fmla="*/ 21433 w 2497848"/>
                              <a:gd name="connsiteY0" fmla="*/ 961 h 2835206"/>
                              <a:gd name="connsiteX1" fmla="*/ 1129339 w 2497848"/>
                              <a:gd name="connsiteY1" fmla="*/ 340308 h 2835206"/>
                              <a:gd name="connsiteX2" fmla="*/ 2493432 w 2497848"/>
                              <a:gd name="connsiteY2" fmla="*/ 2834463 h 2835206"/>
                              <a:gd name="connsiteX3" fmla="*/ 648453 w 2497848"/>
                              <a:gd name="connsiteY3" fmla="*/ 2087545 h 2835206"/>
                              <a:gd name="connsiteX4" fmla="*/ 21433 w 2497848"/>
                              <a:gd name="connsiteY4" fmla="*/ 961 h 2835206"/>
                              <a:gd name="connsiteX0" fmla="*/ 66082 w 2572596"/>
                              <a:gd name="connsiteY0" fmla="*/ 37870 h 2936286"/>
                              <a:gd name="connsiteX1" fmla="*/ 1758551 w 2572596"/>
                              <a:gd name="connsiteY1" fmla="*/ 729878 h 2936286"/>
                              <a:gd name="connsiteX2" fmla="*/ 2538081 w 2572596"/>
                              <a:gd name="connsiteY2" fmla="*/ 2871372 h 2936286"/>
                              <a:gd name="connsiteX3" fmla="*/ 693102 w 2572596"/>
                              <a:gd name="connsiteY3" fmla="*/ 2124454 h 2936286"/>
                              <a:gd name="connsiteX4" fmla="*/ 66082 w 2572596"/>
                              <a:gd name="connsiteY4" fmla="*/ 37870 h 2936286"/>
                              <a:gd name="connsiteX0" fmla="*/ 66054 w 2572568"/>
                              <a:gd name="connsiteY0" fmla="*/ 5186 h 2903602"/>
                              <a:gd name="connsiteX1" fmla="*/ 1758523 w 2572568"/>
                              <a:gd name="connsiteY1" fmla="*/ 697194 h 2903602"/>
                              <a:gd name="connsiteX2" fmla="*/ 2538053 w 2572568"/>
                              <a:gd name="connsiteY2" fmla="*/ 2838688 h 2903602"/>
                              <a:gd name="connsiteX3" fmla="*/ 693074 w 2572568"/>
                              <a:gd name="connsiteY3" fmla="*/ 2091770 h 2903602"/>
                              <a:gd name="connsiteX4" fmla="*/ 66054 w 2572568"/>
                              <a:gd name="connsiteY4" fmla="*/ 5186 h 2903602"/>
                              <a:gd name="connsiteX0" fmla="*/ 14169 w 2520683"/>
                              <a:gd name="connsiteY0" fmla="*/ 2264 h 2900680"/>
                              <a:gd name="connsiteX1" fmla="*/ 1706638 w 2520683"/>
                              <a:gd name="connsiteY1" fmla="*/ 694272 h 2900680"/>
                              <a:gd name="connsiteX2" fmla="*/ 2486168 w 2520683"/>
                              <a:gd name="connsiteY2" fmla="*/ 2835766 h 2900680"/>
                              <a:gd name="connsiteX3" fmla="*/ 641189 w 2520683"/>
                              <a:gd name="connsiteY3" fmla="*/ 2088848 h 2900680"/>
                              <a:gd name="connsiteX4" fmla="*/ 14169 w 2520683"/>
                              <a:gd name="connsiteY4" fmla="*/ 2264 h 2900680"/>
                              <a:gd name="connsiteX0" fmla="*/ 14169 w 2520683"/>
                              <a:gd name="connsiteY0" fmla="*/ 3742 h 2902158"/>
                              <a:gd name="connsiteX1" fmla="*/ 1706638 w 2520683"/>
                              <a:gd name="connsiteY1" fmla="*/ 695750 h 2902158"/>
                              <a:gd name="connsiteX2" fmla="*/ 2486168 w 2520683"/>
                              <a:gd name="connsiteY2" fmla="*/ 2837244 h 2902158"/>
                              <a:gd name="connsiteX3" fmla="*/ 641189 w 2520683"/>
                              <a:gd name="connsiteY3" fmla="*/ 2090326 h 2902158"/>
                              <a:gd name="connsiteX4" fmla="*/ 14169 w 2520683"/>
                              <a:gd name="connsiteY4" fmla="*/ 3742 h 2902158"/>
                              <a:gd name="connsiteX0" fmla="*/ 14169 w 2542354"/>
                              <a:gd name="connsiteY0" fmla="*/ 3742 h 2902158"/>
                              <a:gd name="connsiteX1" fmla="*/ 1706638 w 2542354"/>
                              <a:gd name="connsiteY1" fmla="*/ 695750 h 2902158"/>
                              <a:gd name="connsiteX2" fmla="*/ 2486168 w 2542354"/>
                              <a:gd name="connsiteY2" fmla="*/ 2837244 h 2902158"/>
                              <a:gd name="connsiteX3" fmla="*/ 641189 w 2542354"/>
                              <a:gd name="connsiteY3" fmla="*/ 2090326 h 2902158"/>
                              <a:gd name="connsiteX4" fmla="*/ 14169 w 2542354"/>
                              <a:gd name="connsiteY4" fmla="*/ 3742 h 2902158"/>
                              <a:gd name="connsiteX0" fmla="*/ 14169 w 2542353"/>
                              <a:gd name="connsiteY0" fmla="*/ 4534 h 2902950"/>
                              <a:gd name="connsiteX1" fmla="*/ 1706638 w 2542353"/>
                              <a:gd name="connsiteY1" fmla="*/ 696542 h 2902950"/>
                              <a:gd name="connsiteX2" fmla="*/ 2486168 w 2542353"/>
                              <a:gd name="connsiteY2" fmla="*/ 2838036 h 2902950"/>
                              <a:gd name="connsiteX3" fmla="*/ 641189 w 2542353"/>
                              <a:gd name="connsiteY3" fmla="*/ 2091118 h 2902950"/>
                              <a:gd name="connsiteX4" fmla="*/ 14169 w 2542353"/>
                              <a:gd name="connsiteY4" fmla="*/ 4534 h 2902950"/>
                              <a:gd name="connsiteX0" fmla="*/ 14169 w 2504599"/>
                              <a:gd name="connsiteY0" fmla="*/ 4534 h 2841954"/>
                              <a:gd name="connsiteX1" fmla="*/ 1706638 w 2504599"/>
                              <a:gd name="connsiteY1" fmla="*/ 696542 h 2841954"/>
                              <a:gd name="connsiteX2" fmla="*/ 2486168 w 2504599"/>
                              <a:gd name="connsiteY2" fmla="*/ 2838036 h 2841954"/>
                              <a:gd name="connsiteX3" fmla="*/ 641189 w 2504599"/>
                              <a:gd name="connsiteY3" fmla="*/ 2091118 h 2841954"/>
                              <a:gd name="connsiteX4" fmla="*/ 14169 w 2504599"/>
                              <a:gd name="connsiteY4" fmla="*/ 4534 h 2841954"/>
                              <a:gd name="connsiteX0" fmla="*/ 14169 w 2504599"/>
                              <a:gd name="connsiteY0" fmla="*/ 4534 h 2840919"/>
                              <a:gd name="connsiteX1" fmla="*/ 1706638 w 2504599"/>
                              <a:gd name="connsiteY1" fmla="*/ 696542 h 2840919"/>
                              <a:gd name="connsiteX2" fmla="*/ 2486168 w 2504599"/>
                              <a:gd name="connsiteY2" fmla="*/ 2838036 h 2840919"/>
                              <a:gd name="connsiteX3" fmla="*/ 641189 w 2504599"/>
                              <a:gd name="connsiteY3" fmla="*/ 2091118 h 2840919"/>
                              <a:gd name="connsiteX4" fmla="*/ 14169 w 2504599"/>
                              <a:gd name="connsiteY4" fmla="*/ 4534 h 2840919"/>
                              <a:gd name="connsiteX0" fmla="*/ 72475 w 2602486"/>
                              <a:gd name="connsiteY0" fmla="*/ 45092 h 2912506"/>
                              <a:gd name="connsiteX1" fmla="*/ 1764944 w 2602486"/>
                              <a:gd name="connsiteY1" fmla="*/ 737100 h 2912506"/>
                              <a:gd name="connsiteX2" fmla="*/ 2544474 w 2602486"/>
                              <a:gd name="connsiteY2" fmla="*/ 2878594 h 2912506"/>
                              <a:gd name="connsiteX3" fmla="*/ 671655 w 2602486"/>
                              <a:gd name="connsiteY3" fmla="*/ 1918213 h 2912506"/>
                              <a:gd name="connsiteX4" fmla="*/ 72475 w 2602486"/>
                              <a:gd name="connsiteY4" fmla="*/ 45092 h 2912506"/>
                              <a:gd name="connsiteX0" fmla="*/ 33514 w 2563525"/>
                              <a:gd name="connsiteY0" fmla="*/ 33325 h 2900739"/>
                              <a:gd name="connsiteX1" fmla="*/ 1725983 w 2563525"/>
                              <a:gd name="connsiteY1" fmla="*/ 725333 h 2900739"/>
                              <a:gd name="connsiteX2" fmla="*/ 2505513 w 2563525"/>
                              <a:gd name="connsiteY2" fmla="*/ 2866827 h 2900739"/>
                              <a:gd name="connsiteX3" fmla="*/ 632694 w 2563525"/>
                              <a:gd name="connsiteY3" fmla="*/ 1906446 h 2900739"/>
                              <a:gd name="connsiteX4" fmla="*/ 33514 w 2563525"/>
                              <a:gd name="connsiteY4" fmla="*/ 33325 h 2900739"/>
                              <a:gd name="connsiteX0" fmla="*/ 31504 w 2561515"/>
                              <a:gd name="connsiteY0" fmla="*/ 4772 h 2872186"/>
                              <a:gd name="connsiteX1" fmla="*/ 1723973 w 2561515"/>
                              <a:gd name="connsiteY1" fmla="*/ 696780 h 2872186"/>
                              <a:gd name="connsiteX2" fmla="*/ 2503503 w 2561515"/>
                              <a:gd name="connsiteY2" fmla="*/ 2838274 h 2872186"/>
                              <a:gd name="connsiteX3" fmla="*/ 630684 w 2561515"/>
                              <a:gd name="connsiteY3" fmla="*/ 1877893 h 2872186"/>
                              <a:gd name="connsiteX4" fmla="*/ 31504 w 2561515"/>
                              <a:gd name="connsiteY4" fmla="*/ 4772 h 2872186"/>
                              <a:gd name="connsiteX0" fmla="*/ 31503 w 2520400"/>
                              <a:gd name="connsiteY0" fmla="*/ 4771 h 2842341"/>
                              <a:gd name="connsiteX1" fmla="*/ 1723972 w 2520400"/>
                              <a:gd name="connsiteY1" fmla="*/ 696779 h 2842341"/>
                              <a:gd name="connsiteX2" fmla="*/ 2503502 w 2520400"/>
                              <a:gd name="connsiteY2" fmla="*/ 2838273 h 2842341"/>
                              <a:gd name="connsiteX3" fmla="*/ 630683 w 2520400"/>
                              <a:gd name="connsiteY3" fmla="*/ 1877892 h 2842341"/>
                              <a:gd name="connsiteX4" fmla="*/ 31503 w 2520400"/>
                              <a:gd name="connsiteY4" fmla="*/ 4771 h 2842341"/>
                              <a:gd name="connsiteX0" fmla="*/ 84406 w 2652529"/>
                              <a:gd name="connsiteY0" fmla="*/ 28858 h 2889159"/>
                              <a:gd name="connsiteX1" fmla="*/ 1943912 w 2652529"/>
                              <a:gd name="connsiteY1" fmla="*/ 880992 h 2889159"/>
                              <a:gd name="connsiteX2" fmla="*/ 2556405 w 2652529"/>
                              <a:gd name="connsiteY2" fmla="*/ 2862360 h 2889159"/>
                              <a:gd name="connsiteX3" fmla="*/ 683586 w 2652529"/>
                              <a:gd name="connsiteY3" fmla="*/ 1901979 h 2889159"/>
                              <a:gd name="connsiteX4" fmla="*/ 84406 w 2652529"/>
                              <a:gd name="connsiteY4" fmla="*/ 28858 h 2889159"/>
                              <a:gd name="connsiteX0" fmla="*/ 59437 w 2618902"/>
                              <a:gd name="connsiteY0" fmla="*/ 36370 h 2911263"/>
                              <a:gd name="connsiteX1" fmla="*/ 1918943 w 2618902"/>
                              <a:gd name="connsiteY1" fmla="*/ 888504 h 2911263"/>
                              <a:gd name="connsiteX2" fmla="*/ 2531436 w 2618902"/>
                              <a:gd name="connsiteY2" fmla="*/ 2869872 h 2911263"/>
                              <a:gd name="connsiteX3" fmla="*/ 776909 w 2618902"/>
                              <a:gd name="connsiteY3" fmla="*/ 2069587 h 2911263"/>
                              <a:gd name="connsiteX4" fmla="*/ 59437 w 2618902"/>
                              <a:gd name="connsiteY4" fmla="*/ 36370 h 2911263"/>
                              <a:gd name="connsiteX0" fmla="*/ 59436 w 2618901"/>
                              <a:gd name="connsiteY0" fmla="*/ 36370 h 2909129"/>
                              <a:gd name="connsiteX1" fmla="*/ 1918942 w 2618901"/>
                              <a:gd name="connsiteY1" fmla="*/ 888504 h 2909129"/>
                              <a:gd name="connsiteX2" fmla="*/ 2531435 w 2618901"/>
                              <a:gd name="connsiteY2" fmla="*/ 2869872 h 2909129"/>
                              <a:gd name="connsiteX3" fmla="*/ 776908 w 2618901"/>
                              <a:gd name="connsiteY3" fmla="*/ 2069587 h 2909129"/>
                              <a:gd name="connsiteX4" fmla="*/ 59436 w 2618901"/>
                              <a:gd name="connsiteY4" fmla="*/ 36370 h 2909129"/>
                              <a:gd name="connsiteX0" fmla="*/ 81053 w 2648158"/>
                              <a:gd name="connsiteY0" fmla="*/ 41164 h 2925122"/>
                              <a:gd name="connsiteX1" fmla="*/ 1940559 w 2648158"/>
                              <a:gd name="connsiteY1" fmla="*/ 893298 h 2925122"/>
                              <a:gd name="connsiteX2" fmla="*/ 2553052 w 2648158"/>
                              <a:gd name="connsiteY2" fmla="*/ 2874666 h 2925122"/>
                              <a:gd name="connsiteX3" fmla="*/ 694120 w 2648158"/>
                              <a:gd name="connsiteY3" fmla="*/ 2171847 h 2925122"/>
                              <a:gd name="connsiteX4" fmla="*/ 81053 w 2648158"/>
                              <a:gd name="connsiteY4" fmla="*/ 41164 h 2925122"/>
                              <a:gd name="connsiteX0" fmla="*/ 86004 w 2674331"/>
                              <a:gd name="connsiteY0" fmla="*/ 55292 h 2946514"/>
                              <a:gd name="connsiteX1" fmla="*/ 2015101 w 2674331"/>
                              <a:gd name="connsiteY1" fmla="*/ 782104 h 2946514"/>
                              <a:gd name="connsiteX2" fmla="*/ 2558003 w 2674331"/>
                              <a:gd name="connsiteY2" fmla="*/ 2888794 h 2946514"/>
                              <a:gd name="connsiteX3" fmla="*/ 699071 w 2674331"/>
                              <a:gd name="connsiteY3" fmla="*/ 2185975 h 2946514"/>
                              <a:gd name="connsiteX4" fmla="*/ 86004 w 2674331"/>
                              <a:gd name="connsiteY4" fmla="*/ 55292 h 2946514"/>
                              <a:gd name="connsiteX0" fmla="*/ 25254 w 2613581"/>
                              <a:gd name="connsiteY0" fmla="*/ 44934 h 2936155"/>
                              <a:gd name="connsiteX1" fmla="*/ 1954351 w 2613581"/>
                              <a:gd name="connsiteY1" fmla="*/ 771746 h 2936155"/>
                              <a:gd name="connsiteX2" fmla="*/ 2497253 w 2613581"/>
                              <a:gd name="connsiteY2" fmla="*/ 2878436 h 2936155"/>
                              <a:gd name="connsiteX3" fmla="*/ 638321 w 2613581"/>
                              <a:gd name="connsiteY3" fmla="*/ 2175617 h 2936155"/>
                              <a:gd name="connsiteX4" fmla="*/ 25254 w 2613581"/>
                              <a:gd name="connsiteY4" fmla="*/ 44934 h 2936155"/>
                              <a:gd name="connsiteX0" fmla="*/ 23895 w 2612222"/>
                              <a:gd name="connsiteY0" fmla="*/ 17966 h 2909187"/>
                              <a:gd name="connsiteX1" fmla="*/ 1952992 w 2612222"/>
                              <a:gd name="connsiteY1" fmla="*/ 744778 h 2909187"/>
                              <a:gd name="connsiteX2" fmla="*/ 2495894 w 2612222"/>
                              <a:gd name="connsiteY2" fmla="*/ 2851468 h 2909187"/>
                              <a:gd name="connsiteX3" fmla="*/ 636962 w 2612222"/>
                              <a:gd name="connsiteY3" fmla="*/ 2148649 h 2909187"/>
                              <a:gd name="connsiteX4" fmla="*/ 23895 w 2612222"/>
                              <a:gd name="connsiteY4" fmla="*/ 17966 h 2909187"/>
                              <a:gd name="connsiteX0" fmla="*/ 23895 w 2541083"/>
                              <a:gd name="connsiteY0" fmla="*/ 17966 h 2859535"/>
                              <a:gd name="connsiteX1" fmla="*/ 1952992 w 2541083"/>
                              <a:gd name="connsiteY1" fmla="*/ 744778 h 2859535"/>
                              <a:gd name="connsiteX2" fmla="*/ 2495894 w 2541083"/>
                              <a:gd name="connsiteY2" fmla="*/ 2851468 h 2859535"/>
                              <a:gd name="connsiteX3" fmla="*/ 636962 w 2541083"/>
                              <a:gd name="connsiteY3" fmla="*/ 2148649 h 2859535"/>
                              <a:gd name="connsiteX4" fmla="*/ 23895 w 2541083"/>
                              <a:gd name="connsiteY4" fmla="*/ 17966 h 2859535"/>
                              <a:gd name="connsiteX0" fmla="*/ 23895 w 2575096"/>
                              <a:gd name="connsiteY0" fmla="*/ 17966 h 2871383"/>
                              <a:gd name="connsiteX1" fmla="*/ 1952992 w 2575096"/>
                              <a:gd name="connsiteY1" fmla="*/ 744778 h 2871383"/>
                              <a:gd name="connsiteX2" fmla="*/ 2495894 w 2575096"/>
                              <a:gd name="connsiteY2" fmla="*/ 2851468 h 2871383"/>
                              <a:gd name="connsiteX3" fmla="*/ 636962 w 2575096"/>
                              <a:gd name="connsiteY3" fmla="*/ 2148649 h 2871383"/>
                              <a:gd name="connsiteX4" fmla="*/ 23895 w 2575096"/>
                              <a:gd name="connsiteY4" fmla="*/ 17966 h 2871383"/>
                              <a:gd name="connsiteX0" fmla="*/ 23895 w 2535157"/>
                              <a:gd name="connsiteY0" fmla="*/ 17966 h 2871384"/>
                              <a:gd name="connsiteX1" fmla="*/ 1952992 w 2535157"/>
                              <a:gd name="connsiteY1" fmla="*/ 744778 h 2871384"/>
                              <a:gd name="connsiteX2" fmla="*/ 2495894 w 2535157"/>
                              <a:gd name="connsiteY2" fmla="*/ 2851468 h 2871384"/>
                              <a:gd name="connsiteX3" fmla="*/ 636962 w 2535157"/>
                              <a:gd name="connsiteY3" fmla="*/ 2148649 h 2871384"/>
                              <a:gd name="connsiteX4" fmla="*/ 23895 w 2535157"/>
                              <a:gd name="connsiteY4" fmla="*/ 17966 h 2871384"/>
                              <a:gd name="connsiteX0" fmla="*/ 81546 w 2614340"/>
                              <a:gd name="connsiteY0" fmla="*/ 43985 h 2929540"/>
                              <a:gd name="connsiteX1" fmla="*/ 1948006 w 2614340"/>
                              <a:gd name="connsiteY1" fmla="*/ 868274 h 2929540"/>
                              <a:gd name="connsiteX2" fmla="*/ 2553545 w 2614340"/>
                              <a:gd name="connsiteY2" fmla="*/ 2877487 h 2929540"/>
                              <a:gd name="connsiteX3" fmla="*/ 694613 w 2614340"/>
                              <a:gd name="connsiteY3" fmla="*/ 2174668 h 2929540"/>
                              <a:gd name="connsiteX4" fmla="*/ 81546 w 2614340"/>
                              <a:gd name="connsiteY4" fmla="*/ 43985 h 2929540"/>
                              <a:gd name="connsiteX0" fmla="*/ 129189 w 2458831"/>
                              <a:gd name="connsiteY0" fmla="*/ 36274 h 3097979"/>
                              <a:gd name="connsiteX1" fmla="*/ 1792497 w 2458831"/>
                              <a:gd name="connsiteY1" fmla="*/ 1036713 h 3097979"/>
                              <a:gd name="connsiteX2" fmla="*/ 2398036 w 2458831"/>
                              <a:gd name="connsiteY2" fmla="*/ 3045926 h 3097979"/>
                              <a:gd name="connsiteX3" fmla="*/ 539104 w 2458831"/>
                              <a:gd name="connsiteY3" fmla="*/ 2343107 h 3097979"/>
                              <a:gd name="connsiteX4" fmla="*/ 129189 w 2458831"/>
                              <a:gd name="connsiteY4" fmla="*/ 36274 h 3097979"/>
                              <a:gd name="connsiteX0" fmla="*/ 129189 w 2093218"/>
                              <a:gd name="connsiteY0" fmla="*/ 36274 h 3225189"/>
                              <a:gd name="connsiteX1" fmla="*/ 1792497 w 2093218"/>
                              <a:gd name="connsiteY1" fmla="*/ 1036713 h 3225189"/>
                              <a:gd name="connsiteX2" fmla="*/ 1896629 w 2093218"/>
                              <a:gd name="connsiteY2" fmla="*/ 3181485 h 3225189"/>
                              <a:gd name="connsiteX3" fmla="*/ 539104 w 2093218"/>
                              <a:gd name="connsiteY3" fmla="*/ 2343107 h 3225189"/>
                              <a:gd name="connsiteX4" fmla="*/ 129189 w 2093218"/>
                              <a:gd name="connsiteY4" fmla="*/ 36274 h 3225189"/>
                              <a:gd name="connsiteX0" fmla="*/ 124229 w 2051108"/>
                              <a:gd name="connsiteY0" fmla="*/ 27452 h 3210226"/>
                              <a:gd name="connsiteX1" fmla="*/ 1719828 w 2051108"/>
                              <a:gd name="connsiteY1" fmla="*/ 1149777 h 3210226"/>
                              <a:gd name="connsiteX2" fmla="*/ 1891669 w 2051108"/>
                              <a:gd name="connsiteY2" fmla="*/ 3172663 h 3210226"/>
                              <a:gd name="connsiteX3" fmla="*/ 534144 w 2051108"/>
                              <a:gd name="connsiteY3" fmla="*/ 2334285 h 3210226"/>
                              <a:gd name="connsiteX4" fmla="*/ 124229 w 2051108"/>
                              <a:gd name="connsiteY4" fmla="*/ 27452 h 3210226"/>
                              <a:gd name="connsiteX0" fmla="*/ 109085 w 2033269"/>
                              <a:gd name="connsiteY0" fmla="*/ 29050 h 3215920"/>
                              <a:gd name="connsiteX1" fmla="*/ 1704684 w 2033269"/>
                              <a:gd name="connsiteY1" fmla="*/ 1151375 h 3215920"/>
                              <a:gd name="connsiteX2" fmla="*/ 1876525 w 2033269"/>
                              <a:gd name="connsiteY2" fmla="*/ 3174261 h 3215920"/>
                              <a:gd name="connsiteX3" fmla="*/ 559649 w 2033269"/>
                              <a:gd name="connsiteY3" fmla="*/ 2376534 h 3215920"/>
                              <a:gd name="connsiteX4" fmla="*/ 109085 w 2033269"/>
                              <a:gd name="connsiteY4" fmla="*/ 29050 h 3215920"/>
                              <a:gd name="connsiteX0" fmla="*/ 109085 w 2033264"/>
                              <a:gd name="connsiteY0" fmla="*/ 29050 h 3218848"/>
                              <a:gd name="connsiteX1" fmla="*/ 1704684 w 2033264"/>
                              <a:gd name="connsiteY1" fmla="*/ 1151375 h 3218848"/>
                              <a:gd name="connsiteX2" fmla="*/ 1876525 w 2033264"/>
                              <a:gd name="connsiteY2" fmla="*/ 3174261 h 3218848"/>
                              <a:gd name="connsiteX3" fmla="*/ 559649 w 2033264"/>
                              <a:gd name="connsiteY3" fmla="*/ 2376534 h 3218848"/>
                              <a:gd name="connsiteX4" fmla="*/ 109085 w 2033264"/>
                              <a:gd name="connsiteY4" fmla="*/ 29050 h 3218848"/>
                              <a:gd name="connsiteX0" fmla="*/ 49057 w 1973236"/>
                              <a:gd name="connsiteY0" fmla="*/ 27415 h 3217213"/>
                              <a:gd name="connsiteX1" fmla="*/ 1644656 w 1973236"/>
                              <a:gd name="connsiteY1" fmla="*/ 1149740 h 3217213"/>
                              <a:gd name="connsiteX2" fmla="*/ 1816497 w 1973236"/>
                              <a:gd name="connsiteY2" fmla="*/ 3172626 h 3217213"/>
                              <a:gd name="connsiteX3" fmla="*/ 499621 w 1973236"/>
                              <a:gd name="connsiteY3" fmla="*/ 2374899 h 3217213"/>
                              <a:gd name="connsiteX4" fmla="*/ 49057 w 1973236"/>
                              <a:gd name="connsiteY4" fmla="*/ 27415 h 3217213"/>
                              <a:gd name="connsiteX0" fmla="*/ 88172 w 2012351"/>
                              <a:gd name="connsiteY0" fmla="*/ 27415 h 3217213"/>
                              <a:gd name="connsiteX1" fmla="*/ 1683771 w 2012351"/>
                              <a:gd name="connsiteY1" fmla="*/ 1149740 h 3217213"/>
                              <a:gd name="connsiteX2" fmla="*/ 1855612 w 2012351"/>
                              <a:gd name="connsiteY2" fmla="*/ 3172626 h 3217213"/>
                              <a:gd name="connsiteX3" fmla="*/ 538736 w 2012351"/>
                              <a:gd name="connsiteY3" fmla="*/ 2374899 h 3217213"/>
                              <a:gd name="connsiteX4" fmla="*/ 88172 w 2012351"/>
                              <a:gd name="connsiteY4" fmla="*/ 27415 h 3217213"/>
                              <a:gd name="connsiteX0" fmla="*/ 60412 w 1984591"/>
                              <a:gd name="connsiteY0" fmla="*/ 507 h 3190305"/>
                              <a:gd name="connsiteX1" fmla="*/ 1656011 w 1984591"/>
                              <a:gd name="connsiteY1" fmla="*/ 1122832 h 3190305"/>
                              <a:gd name="connsiteX2" fmla="*/ 1827852 w 1984591"/>
                              <a:gd name="connsiteY2" fmla="*/ 3145718 h 3190305"/>
                              <a:gd name="connsiteX3" fmla="*/ 510976 w 1984591"/>
                              <a:gd name="connsiteY3" fmla="*/ 2347991 h 3190305"/>
                              <a:gd name="connsiteX4" fmla="*/ 60412 w 1984591"/>
                              <a:gd name="connsiteY4" fmla="*/ 507 h 3190305"/>
                              <a:gd name="connsiteX0" fmla="*/ 70122 w 1994301"/>
                              <a:gd name="connsiteY0" fmla="*/ 8 h 3189806"/>
                              <a:gd name="connsiteX1" fmla="*/ 1665721 w 1994301"/>
                              <a:gd name="connsiteY1" fmla="*/ 1122333 h 3189806"/>
                              <a:gd name="connsiteX2" fmla="*/ 1837562 w 1994301"/>
                              <a:gd name="connsiteY2" fmla="*/ 3145219 h 3189806"/>
                              <a:gd name="connsiteX3" fmla="*/ 520686 w 1994301"/>
                              <a:gd name="connsiteY3" fmla="*/ 2347492 h 3189806"/>
                              <a:gd name="connsiteX4" fmla="*/ 70122 w 1994301"/>
                              <a:gd name="connsiteY4" fmla="*/ 8 h 3189806"/>
                              <a:gd name="connsiteX0" fmla="*/ 70127 w 1994306"/>
                              <a:gd name="connsiteY0" fmla="*/ 8 h 3189806"/>
                              <a:gd name="connsiteX1" fmla="*/ 1665726 w 1994306"/>
                              <a:gd name="connsiteY1" fmla="*/ 1122333 h 3189806"/>
                              <a:gd name="connsiteX2" fmla="*/ 1837567 w 1994306"/>
                              <a:gd name="connsiteY2" fmla="*/ 3145219 h 3189806"/>
                              <a:gd name="connsiteX3" fmla="*/ 520691 w 1994306"/>
                              <a:gd name="connsiteY3" fmla="*/ 2347492 h 3189806"/>
                              <a:gd name="connsiteX4" fmla="*/ 70127 w 1994306"/>
                              <a:gd name="connsiteY4" fmla="*/ 8 h 3189806"/>
                              <a:gd name="connsiteX0" fmla="*/ 70127 w 1940294"/>
                              <a:gd name="connsiteY0" fmla="*/ 8 h 3189806"/>
                              <a:gd name="connsiteX1" fmla="*/ 1665726 w 1940294"/>
                              <a:gd name="connsiteY1" fmla="*/ 1122333 h 3189806"/>
                              <a:gd name="connsiteX2" fmla="*/ 1837567 w 1940294"/>
                              <a:gd name="connsiteY2" fmla="*/ 3145219 h 3189806"/>
                              <a:gd name="connsiteX3" fmla="*/ 520691 w 1940294"/>
                              <a:gd name="connsiteY3" fmla="*/ 2347492 h 3189806"/>
                              <a:gd name="connsiteX4" fmla="*/ 70127 w 1940294"/>
                              <a:gd name="connsiteY4" fmla="*/ 8 h 3189806"/>
                              <a:gd name="connsiteX0" fmla="*/ 144474 w 2009649"/>
                              <a:gd name="connsiteY0" fmla="*/ 41847 h 3238359"/>
                              <a:gd name="connsiteX1" fmla="*/ 1726533 w 2009649"/>
                              <a:gd name="connsiteY1" fmla="*/ 1042242 h 3238359"/>
                              <a:gd name="connsiteX2" fmla="*/ 1911914 w 2009649"/>
                              <a:gd name="connsiteY2" fmla="*/ 3187058 h 3238359"/>
                              <a:gd name="connsiteX3" fmla="*/ 595038 w 2009649"/>
                              <a:gd name="connsiteY3" fmla="*/ 2389331 h 3238359"/>
                              <a:gd name="connsiteX4" fmla="*/ 144474 w 2009649"/>
                              <a:gd name="connsiteY4" fmla="*/ 41847 h 3238359"/>
                              <a:gd name="connsiteX0" fmla="*/ 144474 w 2009649"/>
                              <a:gd name="connsiteY0" fmla="*/ 39118 h 3235630"/>
                              <a:gd name="connsiteX1" fmla="*/ 1726533 w 2009649"/>
                              <a:gd name="connsiteY1" fmla="*/ 1039513 h 3235630"/>
                              <a:gd name="connsiteX2" fmla="*/ 1911914 w 2009649"/>
                              <a:gd name="connsiteY2" fmla="*/ 3184329 h 3235630"/>
                              <a:gd name="connsiteX3" fmla="*/ 595038 w 2009649"/>
                              <a:gd name="connsiteY3" fmla="*/ 2386602 h 3235630"/>
                              <a:gd name="connsiteX4" fmla="*/ 144474 w 2009649"/>
                              <a:gd name="connsiteY4" fmla="*/ 39118 h 3235630"/>
                              <a:gd name="connsiteX0" fmla="*/ 144474 w 2110915"/>
                              <a:gd name="connsiteY0" fmla="*/ 39118 h 3235630"/>
                              <a:gd name="connsiteX1" fmla="*/ 1726533 w 2110915"/>
                              <a:gd name="connsiteY1" fmla="*/ 1039513 h 3235630"/>
                              <a:gd name="connsiteX2" fmla="*/ 1911914 w 2110915"/>
                              <a:gd name="connsiteY2" fmla="*/ 3184329 h 3235630"/>
                              <a:gd name="connsiteX3" fmla="*/ 595038 w 2110915"/>
                              <a:gd name="connsiteY3" fmla="*/ 2386602 h 3235630"/>
                              <a:gd name="connsiteX4" fmla="*/ 144474 w 2110915"/>
                              <a:gd name="connsiteY4" fmla="*/ 39118 h 3235630"/>
                              <a:gd name="connsiteX0" fmla="*/ 183037 w 2149478"/>
                              <a:gd name="connsiteY0" fmla="*/ 3677 h 3200189"/>
                              <a:gd name="connsiteX1" fmla="*/ 1765096 w 2149478"/>
                              <a:gd name="connsiteY1" fmla="*/ 1004072 h 3200189"/>
                              <a:gd name="connsiteX2" fmla="*/ 1950477 w 2149478"/>
                              <a:gd name="connsiteY2" fmla="*/ 3148888 h 3200189"/>
                              <a:gd name="connsiteX3" fmla="*/ 633601 w 2149478"/>
                              <a:gd name="connsiteY3" fmla="*/ 2351161 h 3200189"/>
                              <a:gd name="connsiteX4" fmla="*/ 183037 w 2149478"/>
                              <a:gd name="connsiteY4" fmla="*/ 3677 h 3200189"/>
                              <a:gd name="connsiteX0" fmla="*/ 73879 w 2040320"/>
                              <a:gd name="connsiteY0" fmla="*/ 284937 h 3481449"/>
                              <a:gd name="connsiteX1" fmla="*/ 1655938 w 2040320"/>
                              <a:gd name="connsiteY1" fmla="*/ 1285332 h 3481449"/>
                              <a:gd name="connsiteX2" fmla="*/ 1841319 w 2040320"/>
                              <a:gd name="connsiteY2" fmla="*/ 3430148 h 3481449"/>
                              <a:gd name="connsiteX3" fmla="*/ 524443 w 2040320"/>
                              <a:gd name="connsiteY3" fmla="*/ 2632421 h 3481449"/>
                              <a:gd name="connsiteX4" fmla="*/ 73879 w 2040320"/>
                              <a:gd name="connsiteY4" fmla="*/ 284937 h 3481449"/>
                              <a:gd name="connsiteX0" fmla="*/ 83873 w 2050314"/>
                              <a:gd name="connsiteY0" fmla="*/ 92 h 3196604"/>
                              <a:gd name="connsiteX1" fmla="*/ 1665932 w 2050314"/>
                              <a:gd name="connsiteY1" fmla="*/ 1000487 h 3196604"/>
                              <a:gd name="connsiteX2" fmla="*/ 1851313 w 2050314"/>
                              <a:gd name="connsiteY2" fmla="*/ 3145303 h 3196604"/>
                              <a:gd name="connsiteX3" fmla="*/ 534437 w 2050314"/>
                              <a:gd name="connsiteY3" fmla="*/ 2347576 h 3196604"/>
                              <a:gd name="connsiteX4" fmla="*/ 83873 w 2050314"/>
                              <a:gd name="connsiteY4" fmla="*/ 92 h 3196604"/>
                              <a:gd name="connsiteX0" fmla="*/ 212851 w 2179292"/>
                              <a:gd name="connsiteY0" fmla="*/ 115273 h 3311785"/>
                              <a:gd name="connsiteX1" fmla="*/ 1794910 w 2179292"/>
                              <a:gd name="connsiteY1" fmla="*/ 1115668 h 3311785"/>
                              <a:gd name="connsiteX2" fmla="*/ 1980291 w 2179292"/>
                              <a:gd name="connsiteY2" fmla="*/ 3260484 h 3311785"/>
                              <a:gd name="connsiteX3" fmla="*/ 663415 w 2179292"/>
                              <a:gd name="connsiteY3" fmla="*/ 2462757 h 3311785"/>
                              <a:gd name="connsiteX4" fmla="*/ 212851 w 2179292"/>
                              <a:gd name="connsiteY4" fmla="*/ 115273 h 3311785"/>
                              <a:gd name="connsiteX0" fmla="*/ 105647 w 2072088"/>
                              <a:gd name="connsiteY0" fmla="*/ 323 h 3196835"/>
                              <a:gd name="connsiteX1" fmla="*/ 1687706 w 2072088"/>
                              <a:gd name="connsiteY1" fmla="*/ 1000718 h 3196835"/>
                              <a:gd name="connsiteX2" fmla="*/ 1873087 w 2072088"/>
                              <a:gd name="connsiteY2" fmla="*/ 3145534 h 3196835"/>
                              <a:gd name="connsiteX3" fmla="*/ 556211 w 2072088"/>
                              <a:gd name="connsiteY3" fmla="*/ 2347807 h 3196835"/>
                              <a:gd name="connsiteX4" fmla="*/ 105647 w 2072088"/>
                              <a:gd name="connsiteY4" fmla="*/ 323 h 3196835"/>
                              <a:gd name="connsiteX0" fmla="*/ 64945 w 2031386"/>
                              <a:gd name="connsiteY0" fmla="*/ 286 h 3196798"/>
                              <a:gd name="connsiteX1" fmla="*/ 1647004 w 2031386"/>
                              <a:gd name="connsiteY1" fmla="*/ 1000681 h 3196798"/>
                              <a:gd name="connsiteX2" fmla="*/ 1832385 w 2031386"/>
                              <a:gd name="connsiteY2" fmla="*/ 3145497 h 3196798"/>
                              <a:gd name="connsiteX3" fmla="*/ 515509 w 2031386"/>
                              <a:gd name="connsiteY3" fmla="*/ 2347770 h 3196798"/>
                              <a:gd name="connsiteX4" fmla="*/ 64945 w 2031386"/>
                              <a:gd name="connsiteY4" fmla="*/ 286 h 3196798"/>
                              <a:gd name="connsiteX0" fmla="*/ 88656 w 1981836"/>
                              <a:gd name="connsiteY0" fmla="*/ 297 h 3147977"/>
                              <a:gd name="connsiteX1" fmla="*/ 1597454 w 1981836"/>
                              <a:gd name="connsiteY1" fmla="*/ 951860 h 3147977"/>
                              <a:gd name="connsiteX2" fmla="*/ 1782835 w 1981836"/>
                              <a:gd name="connsiteY2" fmla="*/ 3096676 h 3147977"/>
                              <a:gd name="connsiteX3" fmla="*/ 465959 w 1981836"/>
                              <a:gd name="connsiteY3" fmla="*/ 2298949 h 3147977"/>
                              <a:gd name="connsiteX4" fmla="*/ 88656 w 1981836"/>
                              <a:gd name="connsiteY4" fmla="*/ 297 h 3147977"/>
                              <a:gd name="connsiteX0" fmla="*/ 128459 w 2021639"/>
                              <a:gd name="connsiteY0" fmla="*/ 323 h 3148003"/>
                              <a:gd name="connsiteX1" fmla="*/ 1637257 w 2021639"/>
                              <a:gd name="connsiteY1" fmla="*/ 951886 h 3148003"/>
                              <a:gd name="connsiteX2" fmla="*/ 1822638 w 2021639"/>
                              <a:gd name="connsiteY2" fmla="*/ 3096702 h 3148003"/>
                              <a:gd name="connsiteX3" fmla="*/ 505762 w 2021639"/>
                              <a:gd name="connsiteY3" fmla="*/ 2298975 h 3148003"/>
                              <a:gd name="connsiteX4" fmla="*/ 128459 w 2021639"/>
                              <a:gd name="connsiteY4" fmla="*/ 323 h 3148003"/>
                              <a:gd name="connsiteX0" fmla="*/ 128458 w 2021639"/>
                              <a:gd name="connsiteY0" fmla="*/ 316 h 3184637"/>
                              <a:gd name="connsiteX1" fmla="*/ 1637257 w 2021639"/>
                              <a:gd name="connsiteY1" fmla="*/ 988520 h 3184637"/>
                              <a:gd name="connsiteX2" fmla="*/ 1822638 w 2021639"/>
                              <a:gd name="connsiteY2" fmla="*/ 3133336 h 3184637"/>
                              <a:gd name="connsiteX3" fmla="*/ 505762 w 2021639"/>
                              <a:gd name="connsiteY3" fmla="*/ 2335609 h 3184637"/>
                              <a:gd name="connsiteX4" fmla="*/ 128458 w 2021639"/>
                              <a:gd name="connsiteY4" fmla="*/ 316 h 3184637"/>
                              <a:gd name="connsiteX0" fmla="*/ 128458 w 2021639"/>
                              <a:gd name="connsiteY0" fmla="*/ 316 h 3184637"/>
                              <a:gd name="connsiteX1" fmla="*/ 1637257 w 2021639"/>
                              <a:gd name="connsiteY1" fmla="*/ 988520 h 3184637"/>
                              <a:gd name="connsiteX2" fmla="*/ 1822638 w 2021639"/>
                              <a:gd name="connsiteY2" fmla="*/ 3133336 h 3184637"/>
                              <a:gd name="connsiteX3" fmla="*/ 505762 w 2021639"/>
                              <a:gd name="connsiteY3" fmla="*/ 2335609 h 3184637"/>
                              <a:gd name="connsiteX4" fmla="*/ 128458 w 2021639"/>
                              <a:gd name="connsiteY4" fmla="*/ 316 h 3184637"/>
                              <a:gd name="connsiteX0" fmla="*/ 128458 w 2017162"/>
                              <a:gd name="connsiteY0" fmla="*/ 316 h 3192954"/>
                              <a:gd name="connsiteX1" fmla="*/ 1637257 w 2017162"/>
                              <a:gd name="connsiteY1" fmla="*/ 988520 h 3192954"/>
                              <a:gd name="connsiteX2" fmla="*/ 1822638 w 2017162"/>
                              <a:gd name="connsiteY2" fmla="*/ 3133336 h 3192954"/>
                              <a:gd name="connsiteX3" fmla="*/ 505762 w 2017162"/>
                              <a:gd name="connsiteY3" fmla="*/ 2335609 h 3192954"/>
                              <a:gd name="connsiteX4" fmla="*/ 128458 w 2017162"/>
                              <a:gd name="connsiteY4" fmla="*/ 316 h 3192954"/>
                              <a:gd name="connsiteX0" fmla="*/ 128458 w 1991210"/>
                              <a:gd name="connsiteY0" fmla="*/ 316 h 3148444"/>
                              <a:gd name="connsiteX1" fmla="*/ 1637257 w 1991210"/>
                              <a:gd name="connsiteY1" fmla="*/ 988520 h 3148444"/>
                              <a:gd name="connsiteX2" fmla="*/ 1822638 w 1991210"/>
                              <a:gd name="connsiteY2" fmla="*/ 3133336 h 3148444"/>
                              <a:gd name="connsiteX3" fmla="*/ 505762 w 1991210"/>
                              <a:gd name="connsiteY3" fmla="*/ 2335609 h 3148444"/>
                              <a:gd name="connsiteX4" fmla="*/ 128458 w 1991210"/>
                              <a:gd name="connsiteY4" fmla="*/ 316 h 3148444"/>
                              <a:gd name="connsiteX0" fmla="*/ 128458 w 2039226"/>
                              <a:gd name="connsiteY0" fmla="*/ 316 h 3148444"/>
                              <a:gd name="connsiteX1" fmla="*/ 1637257 w 2039226"/>
                              <a:gd name="connsiteY1" fmla="*/ 988520 h 3148444"/>
                              <a:gd name="connsiteX2" fmla="*/ 1920324 w 2039226"/>
                              <a:gd name="connsiteY2" fmla="*/ 3133338 h 3148444"/>
                              <a:gd name="connsiteX3" fmla="*/ 505762 w 2039226"/>
                              <a:gd name="connsiteY3" fmla="*/ 2335609 h 3148444"/>
                              <a:gd name="connsiteX4" fmla="*/ 128458 w 2039226"/>
                              <a:gd name="connsiteY4" fmla="*/ 316 h 3148444"/>
                              <a:gd name="connsiteX0" fmla="*/ 128458 w 2010893"/>
                              <a:gd name="connsiteY0" fmla="*/ 316 h 3133933"/>
                              <a:gd name="connsiteX1" fmla="*/ 1637257 w 2010893"/>
                              <a:gd name="connsiteY1" fmla="*/ 988520 h 3133933"/>
                              <a:gd name="connsiteX2" fmla="*/ 1920324 w 2010893"/>
                              <a:gd name="connsiteY2" fmla="*/ 3133338 h 3133933"/>
                              <a:gd name="connsiteX3" fmla="*/ 505762 w 2010893"/>
                              <a:gd name="connsiteY3" fmla="*/ 2335609 h 3133933"/>
                              <a:gd name="connsiteX4" fmla="*/ 128458 w 2010893"/>
                              <a:gd name="connsiteY4" fmla="*/ 316 h 3133933"/>
                              <a:gd name="connsiteX0" fmla="*/ 128458 w 1993217"/>
                              <a:gd name="connsiteY0" fmla="*/ 316 h 3134527"/>
                              <a:gd name="connsiteX1" fmla="*/ 1637257 w 1993217"/>
                              <a:gd name="connsiteY1" fmla="*/ 988520 h 3134527"/>
                              <a:gd name="connsiteX2" fmla="*/ 1883702 w 1993217"/>
                              <a:gd name="connsiteY2" fmla="*/ 3133933 h 3134527"/>
                              <a:gd name="connsiteX3" fmla="*/ 505762 w 1993217"/>
                              <a:gd name="connsiteY3" fmla="*/ 2335609 h 3134527"/>
                              <a:gd name="connsiteX4" fmla="*/ 128458 w 1993217"/>
                              <a:gd name="connsiteY4" fmla="*/ 316 h 3134527"/>
                              <a:gd name="connsiteX0" fmla="*/ 128458 w 1993217"/>
                              <a:gd name="connsiteY0" fmla="*/ 316 h 3135868"/>
                              <a:gd name="connsiteX1" fmla="*/ 1637257 w 1993217"/>
                              <a:gd name="connsiteY1" fmla="*/ 988520 h 3135868"/>
                              <a:gd name="connsiteX2" fmla="*/ 1883702 w 1993217"/>
                              <a:gd name="connsiteY2" fmla="*/ 3133933 h 3135868"/>
                              <a:gd name="connsiteX3" fmla="*/ 505762 w 1993217"/>
                              <a:gd name="connsiteY3" fmla="*/ 2335609 h 3135868"/>
                              <a:gd name="connsiteX4" fmla="*/ 128458 w 1993217"/>
                              <a:gd name="connsiteY4" fmla="*/ 316 h 3135868"/>
                              <a:gd name="connsiteX0" fmla="*/ 128458 w 2027466"/>
                              <a:gd name="connsiteY0" fmla="*/ 316 h 3135868"/>
                              <a:gd name="connsiteX1" fmla="*/ 1637257 w 2027466"/>
                              <a:gd name="connsiteY1" fmla="*/ 988520 h 3135868"/>
                              <a:gd name="connsiteX2" fmla="*/ 1883702 w 2027466"/>
                              <a:gd name="connsiteY2" fmla="*/ 3133933 h 3135868"/>
                              <a:gd name="connsiteX3" fmla="*/ 505762 w 2027466"/>
                              <a:gd name="connsiteY3" fmla="*/ 2335609 h 3135868"/>
                              <a:gd name="connsiteX4" fmla="*/ 128458 w 2027466"/>
                              <a:gd name="connsiteY4" fmla="*/ 316 h 3135868"/>
                              <a:gd name="connsiteX0" fmla="*/ 128459 w 2027469"/>
                              <a:gd name="connsiteY0" fmla="*/ 316 h 3135866"/>
                              <a:gd name="connsiteX1" fmla="*/ 1637258 w 2027469"/>
                              <a:gd name="connsiteY1" fmla="*/ 988520 h 3135866"/>
                              <a:gd name="connsiteX2" fmla="*/ 1883703 w 2027469"/>
                              <a:gd name="connsiteY2" fmla="*/ 3133933 h 3135866"/>
                              <a:gd name="connsiteX3" fmla="*/ 505763 w 2027469"/>
                              <a:gd name="connsiteY3" fmla="*/ 2335609 h 3135866"/>
                              <a:gd name="connsiteX4" fmla="*/ 128459 w 2027469"/>
                              <a:gd name="connsiteY4" fmla="*/ 316 h 3135866"/>
                              <a:gd name="connsiteX0" fmla="*/ 128459 w 2027469"/>
                              <a:gd name="connsiteY0" fmla="*/ 316 h 3135866"/>
                              <a:gd name="connsiteX1" fmla="*/ 1637258 w 2027469"/>
                              <a:gd name="connsiteY1" fmla="*/ 988520 h 3135866"/>
                              <a:gd name="connsiteX2" fmla="*/ 1883703 w 2027469"/>
                              <a:gd name="connsiteY2" fmla="*/ 3133933 h 3135866"/>
                              <a:gd name="connsiteX3" fmla="*/ 505763 w 2027469"/>
                              <a:gd name="connsiteY3" fmla="*/ 2335609 h 3135866"/>
                              <a:gd name="connsiteX4" fmla="*/ 128459 w 2027469"/>
                              <a:gd name="connsiteY4" fmla="*/ 316 h 3135866"/>
                              <a:gd name="connsiteX0" fmla="*/ 128459 w 2027469"/>
                              <a:gd name="connsiteY0" fmla="*/ 316 h 3135866"/>
                              <a:gd name="connsiteX1" fmla="*/ 1637258 w 2027469"/>
                              <a:gd name="connsiteY1" fmla="*/ 988520 h 3135866"/>
                              <a:gd name="connsiteX2" fmla="*/ 1883703 w 2027469"/>
                              <a:gd name="connsiteY2" fmla="*/ 3133933 h 3135866"/>
                              <a:gd name="connsiteX3" fmla="*/ 505763 w 2027469"/>
                              <a:gd name="connsiteY3" fmla="*/ 2335609 h 3135866"/>
                              <a:gd name="connsiteX4" fmla="*/ 128459 w 2027469"/>
                              <a:gd name="connsiteY4" fmla="*/ 316 h 3135866"/>
                              <a:gd name="connsiteX0" fmla="*/ 156813 w 2055823"/>
                              <a:gd name="connsiteY0" fmla="*/ 382 h 3135932"/>
                              <a:gd name="connsiteX1" fmla="*/ 1665612 w 2055823"/>
                              <a:gd name="connsiteY1" fmla="*/ 988586 h 3135932"/>
                              <a:gd name="connsiteX2" fmla="*/ 1912057 w 2055823"/>
                              <a:gd name="connsiteY2" fmla="*/ 3133999 h 3135932"/>
                              <a:gd name="connsiteX3" fmla="*/ 534117 w 2055823"/>
                              <a:gd name="connsiteY3" fmla="*/ 2335675 h 3135932"/>
                              <a:gd name="connsiteX4" fmla="*/ 156813 w 2055823"/>
                              <a:gd name="connsiteY4" fmla="*/ 382 h 3135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55823" h="3135932">
                                <a:moveTo>
                                  <a:pt x="156813" y="382"/>
                                </a:moveTo>
                                <a:cubicBezTo>
                                  <a:pt x="979062" y="225442"/>
                                  <a:pt x="1394595" y="649949"/>
                                  <a:pt x="1665612" y="988586"/>
                                </a:cubicBezTo>
                                <a:cubicBezTo>
                                  <a:pt x="2340002" y="2050401"/>
                                  <a:pt x="1942002" y="3116964"/>
                                  <a:pt x="1912057" y="3133999"/>
                                </a:cubicBezTo>
                                <a:cubicBezTo>
                                  <a:pt x="1882112" y="3151034"/>
                                  <a:pt x="1291854" y="3069074"/>
                                  <a:pt x="534117" y="2335675"/>
                                </a:cubicBezTo>
                                <a:cubicBezTo>
                                  <a:pt x="-289703" y="1340353"/>
                                  <a:pt x="59606" y="-26225"/>
                                  <a:pt x="156813" y="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0"/>
                            </a:schemeClr>
                          </a:solidFill>
                          <a:ln w="44450">
                            <a:gradFill>
                              <a:gsLst>
                                <a:gs pos="0">
                                  <a:srgbClr val="C00000"/>
                                </a:gs>
                                <a:gs pos="100000">
                                  <a:schemeClr val="accent1"/>
                                </a:gs>
                              </a:gsLst>
                              <a:lin ang="108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 rot="2868132">
                            <a:off x="-1005857" y="1005857"/>
                            <a:ext cx="6156221" cy="4144508"/>
                          </a:xfrm>
                          <a:custGeom>
                            <a:avLst/>
                            <a:gdLst>
                              <a:gd name="connsiteX0" fmla="*/ 0 w 2119630"/>
                              <a:gd name="connsiteY0" fmla="*/ 0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0 w 2119630"/>
                              <a:gd name="connsiteY4" fmla="*/ 0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05112 h 411480"/>
                              <a:gd name="connsiteX1" fmla="*/ 2119630 w 2119630"/>
                              <a:gd name="connsiteY1" fmla="*/ 0 h 411480"/>
                              <a:gd name="connsiteX2" fmla="*/ 2119630 w 2119630"/>
                              <a:gd name="connsiteY2" fmla="*/ 411480 h 411480"/>
                              <a:gd name="connsiteX3" fmla="*/ 0 w 2119630"/>
                              <a:gd name="connsiteY3" fmla="*/ 411480 h 411480"/>
                              <a:gd name="connsiteX4" fmla="*/ 61365 w 2119630"/>
                              <a:gd name="connsiteY4" fmla="*/ 205112 h 411480"/>
                              <a:gd name="connsiteX0" fmla="*/ 61365 w 2119630"/>
                              <a:gd name="connsiteY0" fmla="*/ 212133 h 418501"/>
                              <a:gd name="connsiteX1" fmla="*/ 2119630 w 2119630"/>
                              <a:gd name="connsiteY1" fmla="*/ 7021 h 418501"/>
                              <a:gd name="connsiteX2" fmla="*/ 2119630 w 2119630"/>
                              <a:gd name="connsiteY2" fmla="*/ 418501 h 418501"/>
                              <a:gd name="connsiteX3" fmla="*/ 0 w 2119630"/>
                              <a:gd name="connsiteY3" fmla="*/ 418501 h 418501"/>
                              <a:gd name="connsiteX4" fmla="*/ 61365 w 2119630"/>
                              <a:gd name="connsiteY4" fmla="*/ 212133 h 418501"/>
                              <a:gd name="connsiteX0" fmla="*/ 61365 w 2150044"/>
                              <a:gd name="connsiteY0" fmla="*/ 187185 h 393553"/>
                              <a:gd name="connsiteX1" fmla="*/ 2150044 w 2150044"/>
                              <a:gd name="connsiteY1" fmla="*/ 41841 h 393553"/>
                              <a:gd name="connsiteX2" fmla="*/ 2119630 w 2150044"/>
                              <a:gd name="connsiteY2" fmla="*/ 393553 h 393553"/>
                              <a:gd name="connsiteX3" fmla="*/ 0 w 2150044"/>
                              <a:gd name="connsiteY3" fmla="*/ 393553 h 393553"/>
                              <a:gd name="connsiteX4" fmla="*/ 61365 w 2150044"/>
                              <a:gd name="connsiteY4" fmla="*/ 187185 h 393553"/>
                              <a:gd name="connsiteX0" fmla="*/ 61365 w 2529536"/>
                              <a:gd name="connsiteY0" fmla="*/ 201688 h 408056"/>
                              <a:gd name="connsiteX1" fmla="*/ 2529537 w 2529536"/>
                              <a:gd name="connsiteY1" fmla="*/ 19687 h 408056"/>
                              <a:gd name="connsiteX2" fmla="*/ 2119630 w 2529536"/>
                              <a:gd name="connsiteY2" fmla="*/ 408056 h 408056"/>
                              <a:gd name="connsiteX3" fmla="*/ 0 w 2529536"/>
                              <a:gd name="connsiteY3" fmla="*/ 408056 h 408056"/>
                              <a:gd name="connsiteX4" fmla="*/ 61365 w 2529536"/>
                              <a:gd name="connsiteY4" fmla="*/ 201688 h 408056"/>
                              <a:gd name="connsiteX0" fmla="*/ 61365 w 3081738"/>
                              <a:gd name="connsiteY0" fmla="*/ 191922 h 398290"/>
                              <a:gd name="connsiteX1" fmla="*/ 3081738 w 3081738"/>
                              <a:gd name="connsiteY1" fmla="*/ 33965 h 398290"/>
                              <a:gd name="connsiteX2" fmla="*/ 2119630 w 3081738"/>
                              <a:gd name="connsiteY2" fmla="*/ 398290 h 398290"/>
                              <a:gd name="connsiteX3" fmla="*/ 0 w 3081738"/>
                              <a:gd name="connsiteY3" fmla="*/ 398290 h 398290"/>
                              <a:gd name="connsiteX4" fmla="*/ 61365 w 3081738"/>
                              <a:gd name="connsiteY4" fmla="*/ 191922 h 398290"/>
                              <a:gd name="connsiteX0" fmla="*/ 0 w 3705629"/>
                              <a:gd name="connsiteY0" fmla="*/ 158761 h 469770"/>
                              <a:gd name="connsiteX1" fmla="*/ 3705629 w 3705629"/>
                              <a:gd name="connsiteY1" fmla="*/ 105445 h 469770"/>
                              <a:gd name="connsiteX2" fmla="*/ 2743521 w 3705629"/>
                              <a:gd name="connsiteY2" fmla="*/ 469770 h 469770"/>
                              <a:gd name="connsiteX3" fmla="*/ 623891 w 3705629"/>
                              <a:gd name="connsiteY3" fmla="*/ 469770 h 469770"/>
                              <a:gd name="connsiteX4" fmla="*/ 0 w 3705629"/>
                              <a:gd name="connsiteY4" fmla="*/ 158761 h 469770"/>
                              <a:gd name="connsiteX0" fmla="*/ 0 w 3954753"/>
                              <a:gd name="connsiteY0" fmla="*/ 141216 h 452225"/>
                              <a:gd name="connsiteX1" fmla="*/ 3954752 w 3954753"/>
                              <a:gd name="connsiteY1" fmla="*/ 163595 h 452225"/>
                              <a:gd name="connsiteX2" fmla="*/ 2743521 w 3954753"/>
                              <a:gd name="connsiteY2" fmla="*/ 452225 h 452225"/>
                              <a:gd name="connsiteX3" fmla="*/ 623891 w 3954753"/>
                              <a:gd name="connsiteY3" fmla="*/ 452225 h 452225"/>
                              <a:gd name="connsiteX4" fmla="*/ 0 w 3954753"/>
                              <a:gd name="connsiteY4" fmla="*/ 141216 h 452225"/>
                              <a:gd name="connsiteX0" fmla="*/ 0 w 3968885"/>
                              <a:gd name="connsiteY0" fmla="*/ 194200 h 505209"/>
                              <a:gd name="connsiteX1" fmla="*/ 3954752 w 3968885"/>
                              <a:gd name="connsiteY1" fmla="*/ 216579 h 505209"/>
                              <a:gd name="connsiteX2" fmla="*/ 2743521 w 3968885"/>
                              <a:gd name="connsiteY2" fmla="*/ 505209 h 505209"/>
                              <a:gd name="connsiteX3" fmla="*/ 623891 w 3968885"/>
                              <a:gd name="connsiteY3" fmla="*/ 505209 h 505209"/>
                              <a:gd name="connsiteX4" fmla="*/ 0 w 3968885"/>
                              <a:gd name="connsiteY4" fmla="*/ 194200 h 505209"/>
                              <a:gd name="connsiteX0" fmla="*/ 0 w 3655811"/>
                              <a:gd name="connsiteY0" fmla="*/ 163106 h 474115"/>
                              <a:gd name="connsiteX1" fmla="*/ 3640388 w 3655811"/>
                              <a:gd name="connsiteY1" fmla="*/ 289828 h 474115"/>
                              <a:gd name="connsiteX2" fmla="*/ 2743521 w 3655811"/>
                              <a:gd name="connsiteY2" fmla="*/ 474115 h 474115"/>
                              <a:gd name="connsiteX3" fmla="*/ 623891 w 3655811"/>
                              <a:gd name="connsiteY3" fmla="*/ 474115 h 474115"/>
                              <a:gd name="connsiteX4" fmla="*/ 0 w 3655811"/>
                              <a:gd name="connsiteY4" fmla="*/ 163106 h 474115"/>
                              <a:gd name="connsiteX0" fmla="*/ 0 w 3662680"/>
                              <a:gd name="connsiteY0" fmla="*/ 143931 h 454940"/>
                              <a:gd name="connsiteX1" fmla="*/ 3640388 w 3662680"/>
                              <a:gd name="connsiteY1" fmla="*/ 270653 h 454940"/>
                              <a:gd name="connsiteX2" fmla="*/ 2743521 w 3662680"/>
                              <a:gd name="connsiteY2" fmla="*/ 454940 h 454940"/>
                              <a:gd name="connsiteX3" fmla="*/ 623891 w 3662680"/>
                              <a:gd name="connsiteY3" fmla="*/ 454940 h 454940"/>
                              <a:gd name="connsiteX4" fmla="*/ 0 w 3662680"/>
                              <a:gd name="connsiteY4" fmla="*/ 143931 h 454940"/>
                              <a:gd name="connsiteX0" fmla="*/ 0 w 3673766"/>
                              <a:gd name="connsiteY0" fmla="*/ 167466 h 478475"/>
                              <a:gd name="connsiteX1" fmla="*/ 3640388 w 3673766"/>
                              <a:gd name="connsiteY1" fmla="*/ 294188 h 478475"/>
                              <a:gd name="connsiteX2" fmla="*/ 2743521 w 3673766"/>
                              <a:gd name="connsiteY2" fmla="*/ 478475 h 478475"/>
                              <a:gd name="connsiteX3" fmla="*/ 623891 w 3673766"/>
                              <a:gd name="connsiteY3" fmla="*/ 478475 h 478475"/>
                              <a:gd name="connsiteX4" fmla="*/ 0 w 3673766"/>
                              <a:gd name="connsiteY4" fmla="*/ 167466 h 478475"/>
                              <a:gd name="connsiteX0" fmla="*/ 0 w 3691008"/>
                              <a:gd name="connsiteY0" fmla="*/ 163727 h 474736"/>
                              <a:gd name="connsiteX1" fmla="*/ 3640388 w 3691008"/>
                              <a:gd name="connsiteY1" fmla="*/ 290449 h 474736"/>
                              <a:gd name="connsiteX2" fmla="*/ 2743521 w 3691008"/>
                              <a:gd name="connsiteY2" fmla="*/ 474736 h 474736"/>
                              <a:gd name="connsiteX3" fmla="*/ 623891 w 3691008"/>
                              <a:gd name="connsiteY3" fmla="*/ 474736 h 474736"/>
                              <a:gd name="connsiteX4" fmla="*/ 0 w 3691008"/>
                              <a:gd name="connsiteY4" fmla="*/ 163727 h 474736"/>
                              <a:gd name="connsiteX0" fmla="*/ 0 w 3718564"/>
                              <a:gd name="connsiteY0" fmla="*/ 157054 h 500855"/>
                              <a:gd name="connsiteX1" fmla="*/ 3668790 w 3718564"/>
                              <a:gd name="connsiteY1" fmla="*/ 316568 h 500855"/>
                              <a:gd name="connsiteX2" fmla="*/ 2771923 w 3718564"/>
                              <a:gd name="connsiteY2" fmla="*/ 500855 h 500855"/>
                              <a:gd name="connsiteX3" fmla="*/ 652293 w 3718564"/>
                              <a:gd name="connsiteY3" fmla="*/ 500855 h 500855"/>
                              <a:gd name="connsiteX4" fmla="*/ 0 w 3718564"/>
                              <a:gd name="connsiteY4" fmla="*/ 157054 h 500855"/>
                              <a:gd name="connsiteX0" fmla="*/ 0 w 3631888"/>
                              <a:gd name="connsiteY0" fmla="*/ 152421 h 496222"/>
                              <a:gd name="connsiteX1" fmla="*/ 3579352 w 3631888"/>
                              <a:gd name="connsiteY1" fmla="*/ 336348 h 496222"/>
                              <a:gd name="connsiteX2" fmla="*/ 2771923 w 3631888"/>
                              <a:gd name="connsiteY2" fmla="*/ 496222 h 496222"/>
                              <a:gd name="connsiteX3" fmla="*/ 652293 w 3631888"/>
                              <a:gd name="connsiteY3" fmla="*/ 496222 h 496222"/>
                              <a:gd name="connsiteX4" fmla="*/ 0 w 3631888"/>
                              <a:gd name="connsiteY4" fmla="*/ 152421 h 496222"/>
                              <a:gd name="connsiteX0" fmla="*/ 0 w 3633868"/>
                              <a:gd name="connsiteY0" fmla="*/ 146691 h 490492"/>
                              <a:gd name="connsiteX1" fmla="*/ 3579352 w 3633868"/>
                              <a:gd name="connsiteY1" fmla="*/ 330618 h 490492"/>
                              <a:gd name="connsiteX2" fmla="*/ 2771923 w 3633868"/>
                              <a:gd name="connsiteY2" fmla="*/ 490492 h 490492"/>
                              <a:gd name="connsiteX3" fmla="*/ 652293 w 3633868"/>
                              <a:gd name="connsiteY3" fmla="*/ 490492 h 490492"/>
                              <a:gd name="connsiteX4" fmla="*/ 0 w 3633868"/>
                              <a:gd name="connsiteY4" fmla="*/ 146691 h 490492"/>
                              <a:gd name="connsiteX0" fmla="*/ 0 w 3770384"/>
                              <a:gd name="connsiteY0" fmla="*/ 139899 h 483700"/>
                              <a:gd name="connsiteX1" fmla="*/ 3579352 w 3770384"/>
                              <a:gd name="connsiteY1" fmla="*/ 323826 h 483700"/>
                              <a:gd name="connsiteX2" fmla="*/ 2771923 w 3770384"/>
                              <a:gd name="connsiteY2" fmla="*/ 483700 h 483700"/>
                              <a:gd name="connsiteX3" fmla="*/ 652293 w 3770384"/>
                              <a:gd name="connsiteY3" fmla="*/ 483700 h 483700"/>
                              <a:gd name="connsiteX4" fmla="*/ 0 w 3770384"/>
                              <a:gd name="connsiteY4" fmla="*/ 139899 h 483700"/>
                              <a:gd name="connsiteX0" fmla="*/ 0 w 3580963"/>
                              <a:gd name="connsiteY0" fmla="*/ 156336 h 500137"/>
                              <a:gd name="connsiteX1" fmla="*/ 3579352 w 3580963"/>
                              <a:gd name="connsiteY1" fmla="*/ 340263 h 500137"/>
                              <a:gd name="connsiteX2" fmla="*/ 2771923 w 3580963"/>
                              <a:gd name="connsiteY2" fmla="*/ 500137 h 500137"/>
                              <a:gd name="connsiteX3" fmla="*/ 652293 w 3580963"/>
                              <a:gd name="connsiteY3" fmla="*/ 500137 h 500137"/>
                              <a:gd name="connsiteX4" fmla="*/ 0 w 3580963"/>
                              <a:gd name="connsiteY4" fmla="*/ 156336 h 500137"/>
                              <a:gd name="connsiteX0" fmla="*/ 0 w 3612342"/>
                              <a:gd name="connsiteY0" fmla="*/ 150879 h 494680"/>
                              <a:gd name="connsiteX1" fmla="*/ 3579352 w 3612342"/>
                              <a:gd name="connsiteY1" fmla="*/ 334806 h 494680"/>
                              <a:gd name="connsiteX2" fmla="*/ 2771923 w 3612342"/>
                              <a:gd name="connsiteY2" fmla="*/ 494680 h 494680"/>
                              <a:gd name="connsiteX3" fmla="*/ 652293 w 3612342"/>
                              <a:gd name="connsiteY3" fmla="*/ 494680 h 494680"/>
                              <a:gd name="connsiteX4" fmla="*/ 0 w 3612342"/>
                              <a:gd name="connsiteY4" fmla="*/ 150879 h 494680"/>
                              <a:gd name="connsiteX0" fmla="*/ 0 w 3598338"/>
                              <a:gd name="connsiteY0" fmla="*/ 152981 h 496782"/>
                              <a:gd name="connsiteX1" fmla="*/ 3579352 w 3598338"/>
                              <a:gd name="connsiteY1" fmla="*/ 336908 h 496782"/>
                              <a:gd name="connsiteX2" fmla="*/ 2771923 w 3598338"/>
                              <a:gd name="connsiteY2" fmla="*/ 496782 h 496782"/>
                              <a:gd name="connsiteX3" fmla="*/ 652293 w 3598338"/>
                              <a:gd name="connsiteY3" fmla="*/ 496782 h 496782"/>
                              <a:gd name="connsiteX4" fmla="*/ 0 w 3598338"/>
                              <a:gd name="connsiteY4" fmla="*/ 152981 h 496782"/>
                              <a:gd name="connsiteX0" fmla="*/ 0 w 3596696"/>
                              <a:gd name="connsiteY0" fmla="*/ 159140 h 502941"/>
                              <a:gd name="connsiteX1" fmla="*/ 3579352 w 3596696"/>
                              <a:gd name="connsiteY1" fmla="*/ 343067 h 502941"/>
                              <a:gd name="connsiteX2" fmla="*/ 2771923 w 3596696"/>
                              <a:gd name="connsiteY2" fmla="*/ 502941 h 502941"/>
                              <a:gd name="connsiteX3" fmla="*/ 652293 w 3596696"/>
                              <a:gd name="connsiteY3" fmla="*/ 502941 h 502941"/>
                              <a:gd name="connsiteX4" fmla="*/ 0 w 3596696"/>
                              <a:gd name="connsiteY4" fmla="*/ 159140 h 502941"/>
                              <a:gd name="connsiteX0" fmla="*/ 0 w 3637115"/>
                              <a:gd name="connsiteY0" fmla="*/ 154158 h 525366"/>
                              <a:gd name="connsiteX1" fmla="*/ 3620268 w 3637115"/>
                              <a:gd name="connsiteY1" fmla="*/ 365492 h 525366"/>
                              <a:gd name="connsiteX2" fmla="*/ 2812839 w 3637115"/>
                              <a:gd name="connsiteY2" fmla="*/ 525366 h 525366"/>
                              <a:gd name="connsiteX3" fmla="*/ 693209 w 3637115"/>
                              <a:gd name="connsiteY3" fmla="*/ 525366 h 525366"/>
                              <a:gd name="connsiteX4" fmla="*/ 0 w 3637115"/>
                              <a:gd name="connsiteY4" fmla="*/ 154158 h 525366"/>
                              <a:gd name="connsiteX0" fmla="*/ 89693 w 3726809"/>
                              <a:gd name="connsiteY0" fmla="*/ 154158 h 525366"/>
                              <a:gd name="connsiteX1" fmla="*/ 3709961 w 3726809"/>
                              <a:gd name="connsiteY1" fmla="*/ 365492 h 525366"/>
                              <a:gd name="connsiteX2" fmla="*/ 2902532 w 3726809"/>
                              <a:gd name="connsiteY2" fmla="*/ 525366 h 525366"/>
                              <a:gd name="connsiteX3" fmla="*/ 782902 w 3726809"/>
                              <a:gd name="connsiteY3" fmla="*/ 525366 h 525366"/>
                              <a:gd name="connsiteX4" fmla="*/ 89693 w 3726809"/>
                              <a:gd name="connsiteY4" fmla="*/ 154158 h 525366"/>
                              <a:gd name="connsiteX0" fmla="*/ 193223 w 3830339"/>
                              <a:gd name="connsiteY0" fmla="*/ 154158 h 525366"/>
                              <a:gd name="connsiteX1" fmla="*/ 3813491 w 3830339"/>
                              <a:gd name="connsiteY1" fmla="*/ 365492 h 525366"/>
                              <a:gd name="connsiteX2" fmla="*/ 3006062 w 3830339"/>
                              <a:gd name="connsiteY2" fmla="*/ 525366 h 525366"/>
                              <a:gd name="connsiteX3" fmla="*/ 886432 w 3830339"/>
                              <a:gd name="connsiteY3" fmla="*/ 525366 h 525366"/>
                              <a:gd name="connsiteX4" fmla="*/ 193223 w 3830339"/>
                              <a:gd name="connsiteY4" fmla="*/ 154158 h 525366"/>
                              <a:gd name="connsiteX0" fmla="*/ 193223 w 3832229"/>
                              <a:gd name="connsiteY0" fmla="*/ 138075 h 509283"/>
                              <a:gd name="connsiteX1" fmla="*/ 3813491 w 3832229"/>
                              <a:gd name="connsiteY1" fmla="*/ 349409 h 509283"/>
                              <a:gd name="connsiteX2" fmla="*/ 3006062 w 3832229"/>
                              <a:gd name="connsiteY2" fmla="*/ 509283 h 509283"/>
                              <a:gd name="connsiteX3" fmla="*/ 886432 w 3832229"/>
                              <a:gd name="connsiteY3" fmla="*/ 509283 h 509283"/>
                              <a:gd name="connsiteX4" fmla="*/ 193223 w 3832229"/>
                              <a:gd name="connsiteY4" fmla="*/ 138075 h 509283"/>
                              <a:gd name="connsiteX0" fmla="*/ 184761 w 3894821"/>
                              <a:gd name="connsiteY0" fmla="*/ 134348 h 528007"/>
                              <a:gd name="connsiteX1" fmla="*/ 3877070 w 3894821"/>
                              <a:gd name="connsiteY1" fmla="*/ 368133 h 528007"/>
                              <a:gd name="connsiteX2" fmla="*/ 3069641 w 3894821"/>
                              <a:gd name="connsiteY2" fmla="*/ 528007 h 528007"/>
                              <a:gd name="connsiteX3" fmla="*/ 950011 w 3894821"/>
                              <a:gd name="connsiteY3" fmla="*/ 528007 h 528007"/>
                              <a:gd name="connsiteX4" fmla="*/ 184761 w 3894821"/>
                              <a:gd name="connsiteY4" fmla="*/ 134348 h 52800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4096819"/>
                              <a:gd name="connsiteY0" fmla="*/ 108888 h 502547"/>
                              <a:gd name="connsiteX1" fmla="*/ 3877070 w 4096819"/>
                              <a:gd name="connsiteY1" fmla="*/ 342673 h 502547"/>
                              <a:gd name="connsiteX2" fmla="*/ 3069641 w 4096819"/>
                              <a:gd name="connsiteY2" fmla="*/ 502547 h 502547"/>
                              <a:gd name="connsiteX3" fmla="*/ 950011 w 4096819"/>
                              <a:gd name="connsiteY3" fmla="*/ 502547 h 502547"/>
                              <a:gd name="connsiteX4" fmla="*/ 184761 w 4096819"/>
                              <a:gd name="connsiteY4" fmla="*/ 108888 h 502547"/>
                              <a:gd name="connsiteX0" fmla="*/ 184761 w 3900020"/>
                              <a:gd name="connsiteY0" fmla="*/ 108888 h 502547"/>
                              <a:gd name="connsiteX1" fmla="*/ 3877070 w 3900020"/>
                              <a:gd name="connsiteY1" fmla="*/ 342673 h 502547"/>
                              <a:gd name="connsiteX2" fmla="*/ 3069641 w 3900020"/>
                              <a:gd name="connsiteY2" fmla="*/ 502547 h 502547"/>
                              <a:gd name="connsiteX3" fmla="*/ 950011 w 3900020"/>
                              <a:gd name="connsiteY3" fmla="*/ 502547 h 502547"/>
                              <a:gd name="connsiteX4" fmla="*/ 184761 w 3900020"/>
                              <a:gd name="connsiteY4" fmla="*/ 108888 h 502547"/>
                              <a:gd name="connsiteX0" fmla="*/ 184761 w 3971390"/>
                              <a:gd name="connsiteY0" fmla="*/ 128444 h 522103"/>
                              <a:gd name="connsiteX1" fmla="*/ 3877070 w 3971390"/>
                              <a:gd name="connsiteY1" fmla="*/ 362229 h 522103"/>
                              <a:gd name="connsiteX2" fmla="*/ 3069641 w 3971390"/>
                              <a:gd name="connsiteY2" fmla="*/ 522103 h 522103"/>
                              <a:gd name="connsiteX3" fmla="*/ 950011 w 3971390"/>
                              <a:gd name="connsiteY3" fmla="*/ 522103 h 522103"/>
                              <a:gd name="connsiteX4" fmla="*/ 184761 w 3971390"/>
                              <a:gd name="connsiteY4" fmla="*/ 128444 h 522103"/>
                              <a:gd name="connsiteX0" fmla="*/ 184761 w 3877069"/>
                              <a:gd name="connsiteY0" fmla="*/ 129494 h 523153"/>
                              <a:gd name="connsiteX1" fmla="*/ 3877070 w 3877069"/>
                              <a:gd name="connsiteY1" fmla="*/ 363279 h 523153"/>
                              <a:gd name="connsiteX2" fmla="*/ 3069641 w 3877069"/>
                              <a:gd name="connsiteY2" fmla="*/ 523153 h 523153"/>
                              <a:gd name="connsiteX3" fmla="*/ 950011 w 3877069"/>
                              <a:gd name="connsiteY3" fmla="*/ 523153 h 523153"/>
                              <a:gd name="connsiteX4" fmla="*/ 184761 w 3877069"/>
                              <a:gd name="connsiteY4" fmla="*/ 129494 h 5231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7069" h="523153">
                                <a:moveTo>
                                  <a:pt x="184761" y="129494"/>
                                </a:moveTo>
                                <a:cubicBezTo>
                                  <a:pt x="3262915" y="-192169"/>
                                  <a:pt x="3561890" y="162294"/>
                                  <a:pt x="3877070" y="363279"/>
                                </a:cubicBezTo>
                                <a:cubicBezTo>
                                  <a:pt x="3177557" y="410458"/>
                                  <a:pt x="3338784" y="469862"/>
                                  <a:pt x="3069641" y="523153"/>
                                </a:cubicBezTo>
                                <a:lnTo>
                                  <a:pt x="950011" y="523153"/>
                                </a:lnTo>
                                <a:cubicBezTo>
                                  <a:pt x="718941" y="399417"/>
                                  <a:pt x="-445154" y="10295"/>
                                  <a:pt x="184761" y="1294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2926" w:rsidRPr="002F1A9D" w:rsidRDefault="00D72926" w:rsidP="00D72926">
                              <w:pPr>
                                <w:pStyle w:val="OrangeBulletList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/>
                                        </w14:gs>
                                        <w14:gs w14:pos="100000">
                                          <w14:schemeClr w14:val="accent1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/>
                                        </w14:gs>
                                        <w14:gs w14:pos="100000">
                                          <w14:schemeClr w14:val="accent1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#</w:t>
                              </w:r>
                              <w:r w:rsidRPr="002F1A9D">
                                <w:rPr>
                                  <w:rFonts w:cs="Arial"/>
                                  <w:b/>
                                  <w:noProof/>
                                  <w:color w:val="2F2F2F" w:themeColor="text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/>
                                        </w14:gs>
                                        <w14:gs w14:pos="100000">
                                          <w14:schemeClr w14:val="accent1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DiscoverYourTalent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375961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7" style="position:absolute;margin-left:124.2pt;margin-top:15.05pt;width:326.35pt;height:484.75pt;z-index:251664896" coordsize="41445,6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">
                <v:shape id="Oval 9" o:spid="_x0000_s1038" style="position:absolute;left:15658;top:8248;width:22473;height:34290;visibility:visible;mso-wrap-style:square;v-text-anchor:middle" coordsize="2055823,3135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" path="m156813,382c979062,225442,1394595,649949,1665612,988586v674390,1061815,276390,2128378,246445,2145413c1882112,3151034,1291854,3069074,534117,2335675,-289703,1340353,59606,-26225,156813,382xe" fillcolor="white [3212]" strokeweight="3.5pt">
                  <v:fill opacity="0"/>
                  <v:path arrowok="t" o:connecttype="custom" o:connectlocs="171416,418;1820717,1080974;2090111,3426886;583855,2553955;171416,418" o:connectangles="0,0,0,0,0"/>
                </v:shape>
                <v:shape id="Text Box 27" o:spid="_x0000_s1039" style="position:absolute;left:-10058;top:10058;width:61562;height:41445;rotation:3132765fd;visibility:visible;mso-wrap-style:square;v-text-anchor:top" coordsize="3877069,523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" adj="-11796480,,5400" path="m184761,129494v3078154,-321663,3377129,32800,3692309,233785c3177557,410458,3338784,469862,3069641,523153r-2119630,c718941,399417,-445154,10295,184761,129494xe" filled="f" stroked="f">
                  <v:stroke joinstyle="miter"/>
                  <v:formulas/>
                  <v:path arrowok="t" o:connecttype="custom" o:connectlocs="293374,1025874;6156223,2877959;4874143,4144508;1508479,4144508;293374,1025874" o:connectangles="0,0,0,0,0" textboxrect="0,0,3877069,523153"/>
                  <v:textbox>
                    <w:txbxContent>
                      <w:p w:rsidR="00D72926" w:rsidRPr="002F1A9D" w:rsidRDefault="00D72926" w:rsidP="00D72926">
                        <w:pPr>
                          <w:pStyle w:val="OrangeBulletList"/>
                          <w:numPr>
                            <w:ilvl w:val="0"/>
                            <w:numId w:val="0"/>
                          </w:numPr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C00000"/>
                                  </w14:gs>
                                  <w14:gs w14:pos="100000">
                                    <w14:schemeClr w14:val="accent1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</w:pPr>
                        <w:r w:rsidRPr="002F1A9D"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C00000"/>
                                  </w14:gs>
                                  <w14:gs w14:pos="100000">
                                    <w14:schemeClr w14:val="accent1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#</w:t>
                        </w:r>
                        <w:r w:rsidRPr="002F1A9D">
                          <w:rPr>
                            <w:rFonts w:cs="Arial"/>
                            <w:b/>
                            <w:noProof/>
                            <w:color w:val="2F2F2F" w:themeColor="text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C00000"/>
                                  </w14:gs>
                                  <w14:gs w14:pos="100000">
                                    <w14:schemeClr w14:val="accent1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DiscoverYourTalent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25B7" w:rsidRDefault="00FB25B7" w:rsidP="00735077">
      <w:pPr>
        <w:pStyle w:val="OrangeBulletList"/>
        <w:numPr>
          <w:ilvl w:val="0"/>
          <w:numId w:val="0"/>
        </w:numPr>
      </w:pPr>
    </w:p>
    <w:p w:rsidR="00FB25B7" w:rsidRDefault="00FB25B7" w:rsidP="00735077">
      <w:pPr>
        <w:pStyle w:val="OrangeBulletList"/>
        <w:numPr>
          <w:ilvl w:val="0"/>
          <w:numId w:val="0"/>
        </w:numPr>
      </w:pPr>
      <w:r>
        <w:softHyphen/>
      </w:r>
      <w:r>
        <w:softHyphen/>
      </w:r>
      <w:r>
        <w:softHyphen/>
      </w:r>
      <w:r>
        <w:softHyphen/>
      </w:r>
    </w:p>
    <w:p w:rsidR="00FB25B7" w:rsidRDefault="00D72926" w:rsidP="00735077">
      <w:pPr>
        <w:pStyle w:val="OrangeBulletList"/>
        <w:numPr>
          <w:ilvl w:val="0"/>
          <w:numId w:val="0"/>
        </w:numPr>
      </w:pP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</w:p>
    <w:p w:rsidR="00FB25B7" w:rsidRPr="002F1A9D" w:rsidRDefault="00FB25B7" w:rsidP="002F1A9D">
      <w:pPr>
        <w:rPr>
          <w:rStyle w:val="IntenseEmphasis"/>
        </w:rPr>
      </w:pPr>
    </w:p>
    <w:sectPr w:rsidR="00FB25B7" w:rsidRPr="002F1A9D" w:rsidSect="003F15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1440" w:bottom="1440" w:left="1440" w:header="709" w:footer="59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2F4" w:rsidRDefault="001202F4" w:rsidP="00340F08">
      <w:r>
        <w:separator/>
      </w:r>
    </w:p>
    <w:p w:rsidR="00000000" w:rsidRDefault="00A144C0"/>
  </w:endnote>
  <w:endnote w:type="continuationSeparator" w:id="0">
    <w:p w:rsidR="001202F4" w:rsidRDefault="001202F4" w:rsidP="00340F08">
      <w:r>
        <w:continuationSeparator/>
      </w:r>
    </w:p>
    <w:p w:rsidR="00000000" w:rsidRDefault="00A144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EC Square Sans Pro Medium">
    <w:panose1 w:val="020B0500000000020004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A9D" w:rsidRDefault="002F1A9D">
    <w:pPr>
      <w:pStyle w:val="Footer"/>
    </w:pPr>
  </w:p>
  <w:p w:rsidR="00000000" w:rsidRDefault="00A144C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52B" w:rsidRDefault="003F152B" w:rsidP="00340F08">
    <w:pPr>
      <w:pStyle w:val="Footer"/>
    </w:pPr>
  </w:p>
  <w:sdt>
    <w:sdtPr>
      <w:id w:val="-528331699"/>
      <w:docPartObj>
        <w:docPartGallery w:val="Page Numbers (Bottom of Page)"/>
        <w:docPartUnique/>
      </w:docPartObj>
    </w:sdtPr>
    <w:sdtEndPr/>
    <w:sdtContent>
      <w:p w:rsidR="00340358" w:rsidRDefault="003114A4" w:rsidP="00340F08">
        <w:pPr>
          <w:pStyle w:val="Footer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-715645</wp:posOffset>
              </wp:positionH>
              <wp:positionV relativeFrom="paragraph">
                <wp:posOffset>180340</wp:posOffset>
              </wp:positionV>
              <wp:extent cx="7171690" cy="476250"/>
              <wp:effectExtent l="0" t="0" r="0" b="0"/>
              <wp:wrapTight wrapText="bothSides">
                <wp:wrapPolygon edited="0">
                  <wp:start x="0" y="0"/>
                  <wp:lineTo x="0" y="20736"/>
                  <wp:lineTo x="21516" y="20736"/>
                  <wp:lineTo x="21516" y="0"/>
                  <wp:lineTo x="0" y="0"/>
                </wp:wrapPolygon>
              </wp:wrapTight>
              <wp:docPr id="312" name="Picture 312" descr="\\ec-bir-fs01\fdrive\Birmingham\MSU\Creative Services\DG EMPL\DG European Vocational Skills Week - 2018\DG EVSW - Word template\Links\EVSW- worddoc-ba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\\ec-bir-fs01\fdrive\Birmingham\MSU\Creative Services\DG EMPL\DG European Vocational Skills Week - 2018\DG EVSW - Word template\Links\EVSW- worddoc-bar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29" t="95360" r="2455" b="1738"/>
                      <a:stretch/>
                    </pic:blipFill>
                    <pic:spPr bwMode="auto">
                      <a:xfrm>
                        <a:off x="0" y="0"/>
                        <a:ext cx="717169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F152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5136" behindDoc="0" locked="0" layoutInCell="1" allowOverlap="1" wp14:anchorId="781BEA0C" wp14:editId="61EED1DB">
                  <wp:simplePos x="0" y="0"/>
                  <wp:positionH relativeFrom="column">
                    <wp:posOffset>-574675</wp:posOffset>
                  </wp:positionH>
                  <wp:positionV relativeFrom="paragraph">
                    <wp:posOffset>222723</wp:posOffset>
                  </wp:positionV>
                  <wp:extent cx="2727960" cy="457200"/>
                  <wp:effectExtent l="0" t="0" r="0" b="0"/>
                  <wp:wrapSquare wrapText="bothSides"/>
                  <wp:docPr id="29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79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52B" w:rsidRPr="002F1A9D" w:rsidRDefault="003F152B" w:rsidP="003F152B">
                              <w:pPr>
                                <w:rPr>
                                  <w:rFonts w:cs="Arial"/>
                                  <w:color w:val="FFFFFF" w:themeColor="background1"/>
                                </w:rPr>
                              </w:pPr>
                              <w:r w:rsidRPr="002F1A9D"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E:Info@vocationalskillsweek.eu</w:t>
                              </w:r>
                              <w:r w:rsidRPr="002F1A9D">
                                <w:rPr>
                                  <w:rFonts w:cs="Arial"/>
                                  <w:color w:val="FFFFFF" w:themeColor="background1"/>
                                </w:rPr>
                                <w:br/>
                                <w:t>T: +44 2074444264</w:t>
                              </w:r>
                            </w:p>
                            <w:p w:rsidR="00000000" w:rsidRDefault="00A144C0"/>
                            <w:p w:rsidR="003F152B" w:rsidRPr="002F1A9D" w:rsidRDefault="003F152B" w:rsidP="002F1A9D">
                              <w:r w:rsidRPr="002F1A9D">
                                <w:t>E:Info@vocationalskillsweek.eu</w:t>
                              </w:r>
                              <w:r w:rsidRPr="002F1A9D">
                                <w:br/>
                                <w:t>T: +44 2074444264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81BEA0C"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-45.25pt;margin-top:17.55pt;width:214.8pt;height:3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" filled="f" stroked="f">
                  <v:textbox>
                    <w:txbxContent>
                      <w:p w:rsidR="003F152B" w:rsidRPr="002F1A9D" w:rsidRDefault="003F152B" w:rsidP="003F152B">
                        <w:pPr>
                          <w:rPr>
                            <w:rFonts w:cs="Arial"/>
                            <w:color w:val="FFFFFF" w:themeColor="background1"/>
                          </w:rPr>
                        </w:pPr>
                        <w:r w:rsidRPr="002F1A9D">
                          <w:rPr>
                            <w:rFonts w:cs="Arial"/>
                            <w:b/>
                            <w:color w:val="FFFFFF" w:themeColor="background1"/>
                          </w:rPr>
                          <w:t>E:Info@vocationalskillsweek.eu</w:t>
                        </w:r>
                        <w:r w:rsidRPr="002F1A9D">
                          <w:rPr>
                            <w:rFonts w:cs="Arial"/>
                            <w:color w:val="FFFFFF" w:themeColor="background1"/>
                          </w:rPr>
                          <w:br/>
                          <w:t>T: +44 2074444264</w:t>
                        </w:r>
                      </w:p>
                      <w:p w:rsidR="00000000" w:rsidRDefault="00A144C0"/>
                      <w:p w:rsidR="003F152B" w:rsidRPr="002F1A9D" w:rsidRDefault="003F152B" w:rsidP="002F1A9D">
                        <w:r w:rsidRPr="002F1A9D">
                          <w:t>E:Info@vocationalskillsweek.eu</w:t>
                        </w:r>
                        <w:r w:rsidRPr="002F1A9D">
                          <w:br/>
                          <w:t>T: +44 2074444264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p>
      <w:p w:rsidR="005A445E" w:rsidRPr="00904CEB" w:rsidRDefault="003F152B" w:rsidP="003F152B">
        <w:pPr>
          <w:pStyle w:val="Footer"/>
          <w:tabs>
            <w:tab w:val="clear" w:pos="9026"/>
            <w:tab w:val="left" w:pos="6982"/>
          </w:tabs>
          <w:ind w:left="4320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0016" behindDoc="0" locked="0" layoutInCell="1" allowOverlap="1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132715</wp:posOffset>
                  </wp:positionV>
                  <wp:extent cx="2794635" cy="304800"/>
                  <wp:effectExtent l="0" t="0" r="0" b="0"/>
                  <wp:wrapSquare wrapText="bothSides"/>
                  <wp:docPr id="29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463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52B" w:rsidRPr="002F1A9D" w:rsidRDefault="003F152B" w:rsidP="003F152B">
                              <w:pPr>
                                <w:jc w:val="right"/>
                                <w:rPr>
                                  <w:rFonts w:cs="Arial"/>
                                  <w:color w:val="FFFFFF" w:themeColor="background1"/>
                                </w:rPr>
                              </w:pPr>
                              <w:r w:rsidRPr="002F1A9D">
                                <w:rPr>
                                  <w:rFonts w:cs="Arial"/>
                                  <w:color w:val="FFFFFF" w:themeColor="background1"/>
                                </w:rPr>
                                <w:t>ec.europa.eu/social/VocationalSkillsWeek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41" type="#_x0000_t202" style="position:absolute;left:0;text-align:left;margin-left:273.75pt;margin-top:10.45pt;width:220.05pt;height:2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" filled="f" stroked="f">
                  <v:textbox>
                    <w:txbxContent>
                      <w:p w:rsidR="003F152B" w:rsidRPr="002F1A9D" w:rsidRDefault="003F152B" w:rsidP="003F152B">
                        <w:pPr>
                          <w:jc w:val="right"/>
                          <w:rPr>
                            <w:rFonts w:cs="Arial"/>
                            <w:color w:val="FFFFFF" w:themeColor="background1"/>
                          </w:rPr>
                        </w:pPr>
                        <w:r w:rsidRPr="002F1A9D">
                          <w:rPr>
                            <w:rFonts w:cs="Arial"/>
                            <w:color w:val="FFFFFF" w:themeColor="background1"/>
                          </w:rPr>
                          <w:t>ec.europa.eu/social/VocationalSkillsWeek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42254">
          <w:tab/>
        </w:r>
        <w:r>
          <w:br/>
        </w:r>
        <w:r w:rsidR="005A445E" w:rsidRPr="002F1A9D">
          <w:rPr>
            <w:rFonts w:cs="Arial"/>
            <w:b/>
            <w:color w:val="FFFFFF" w:themeColor="background1"/>
          </w:rPr>
          <w:fldChar w:fldCharType="begin"/>
        </w:r>
        <w:r w:rsidR="005A445E" w:rsidRPr="002F1A9D">
          <w:rPr>
            <w:rFonts w:cs="Arial"/>
            <w:b/>
            <w:color w:val="FFFFFF" w:themeColor="background1"/>
          </w:rPr>
          <w:instrText xml:space="preserve"> PAGE   \* MERGEFORMAT </w:instrText>
        </w:r>
        <w:r w:rsidR="005A445E" w:rsidRPr="002F1A9D">
          <w:rPr>
            <w:rFonts w:cs="Arial"/>
            <w:b/>
            <w:color w:val="FFFFFF" w:themeColor="background1"/>
          </w:rPr>
          <w:fldChar w:fldCharType="separate"/>
        </w:r>
        <w:r w:rsidR="00A144C0">
          <w:rPr>
            <w:rFonts w:cs="Arial"/>
            <w:b/>
            <w:noProof/>
            <w:color w:val="FFFFFF" w:themeColor="background1"/>
          </w:rPr>
          <w:t>2</w:t>
        </w:r>
        <w:r w:rsidR="005A445E" w:rsidRPr="002F1A9D">
          <w:rPr>
            <w:rFonts w:cs="Arial"/>
            <w:b/>
            <w:color w:val="FFFFFF" w:themeColor="background1"/>
          </w:rPr>
          <w:fldChar w:fldCharType="end"/>
        </w:r>
        <w:r>
          <w:rPr>
            <w:b/>
            <w:color w:val="FFFFFF" w:themeColor="background1"/>
          </w:rPr>
          <w:tab/>
        </w:r>
      </w:p>
    </w:sdtContent>
  </w:sdt>
  <w:p w:rsidR="005A445E" w:rsidRDefault="00340358" w:rsidP="00340F08">
    <w:pPr>
      <w:pStyle w:val="Footer"/>
    </w:pPr>
    <w:r>
      <w:rPr>
        <w:noProof/>
      </w:rPr>
      <w:drawing>
        <wp:inline distT="0" distB="0" distL="0" distR="0">
          <wp:extent cx="5730875" cy="8101965"/>
          <wp:effectExtent l="0" t="0" r="3175" b="0"/>
          <wp:docPr id="313" name="Picture 313" descr="\\ec-bir-fs01\fdrive\Birmingham\MSU\Creative Services\DG EMPL\DG European Vocational Skills Week - 2018\DG EVSW - Word template\Links\EVSW- worddoc-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ec-bir-fs01\fdrive\Birmingham\MSU\Creative Services\DG EMPL\DG European Vocational Skills Week - 2018\DG EVSW - Word template\Links\EVSW- worddoc-b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875" cy="810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30875" cy="8101965"/>
          <wp:effectExtent l="0" t="0" r="3175" b="0"/>
          <wp:docPr id="314" name="Picture 314" descr="\\ec-bir-fs01\fdrive\Birmingham\MSU\Creative Services\DG EMPL\DG European Vocational Skills Week - 2018\DG EVSW - Word template\Links\EVSW- worddoc-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ec-bir-fs01\fdrive\Birmingham\MSU\Creative Services\DG EMPL\DG European Vocational Skills Week - 2018\DG EVSW - Word template\Links\EVSW- worddoc-b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875" cy="810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0000" w:rsidRDefault="00A144C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71364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2FA9" w:rsidRPr="00972FA9" w:rsidRDefault="00972FA9" w:rsidP="00340F08">
        <w:pPr>
          <w:pStyle w:val="Footer"/>
        </w:pPr>
        <w:r w:rsidRPr="00972FA9">
          <w:fldChar w:fldCharType="begin"/>
        </w:r>
        <w:r w:rsidRPr="00972FA9">
          <w:instrText xml:space="preserve"> PAGE   \* MERGEFORMAT </w:instrText>
        </w:r>
        <w:r w:rsidRPr="00972FA9">
          <w:fldChar w:fldCharType="separate"/>
        </w:r>
        <w:r w:rsidR="00A144C0">
          <w:rPr>
            <w:noProof/>
          </w:rPr>
          <w:t>0</w:t>
        </w:r>
        <w:r w:rsidRPr="00972FA9">
          <w:rPr>
            <w:noProof/>
          </w:rPr>
          <w:fldChar w:fldCharType="end"/>
        </w:r>
      </w:p>
    </w:sdtContent>
  </w:sdt>
  <w:p w:rsidR="00972FA9" w:rsidRDefault="00972FA9" w:rsidP="00340F08">
    <w:pPr>
      <w:pStyle w:val="Footer"/>
    </w:pPr>
  </w:p>
  <w:p w:rsidR="00000000" w:rsidRDefault="00A144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2F4" w:rsidRDefault="001202F4" w:rsidP="00340F08">
      <w:r>
        <w:separator/>
      </w:r>
    </w:p>
    <w:p w:rsidR="00000000" w:rsidRDefault="00A144C0"/>
  </w:footnote>
  <w:footnote w:type="continuationSeparator" w:id="0">
    <w:p w:rsidR="001202F4" w:rsidRDefault="001202F4" w:rsidP="00340F08">
      <w:r>
        <w:continuationSeparator/>
      </w:r>
    </w:p>
    <w:p w:rsidR="00000000" w:rsidRDefault="00A144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A9D" w:rsidRDefault="002F1A9D">
    <w:pPr>
      <w:pStyle w:val="Header"/>
    </w:pPr>
  </w:p>
  <w:p w:rsidR="00000000" w:rsidRDefault="00A144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211" w:rsidRDefault="003F152B" w:rsidP="00340358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-12065</wp:posOffset>
          </wp:positionV>
          <wp:extent cx="7109460" cy="45085"/>
          <wp:effectExtent l="0" t="0" r="0" b="0"/>
          <wp:wrapTight wrapText="bothSides">
            <wp:wrapPolygon edited="0">
              <wp:start x="0" y="0"/>
              <wp:lineTo x="0" y="9127"/>
              <wp:lineTo x="21531" y="9127"/>
              <wp:lineTo x="21531" y="0"/>
              <wp:lineTo x="0" y="0"/>
            </wp:wrapPolygon>
          </wp:wrapTight>
          <wp:docPr id="315" name="Picture 315" descr="\\ec-bir-fs01\fdrive\Birmingham\MSU\Creative Services\DG EMPL\DG European Vocational Skills Week - 2018\DG EVSW - Word template\Links\EVSW- worddoc-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ec-bir-fs01\fdrive\Birmingham\MSU\Creative Services\DG EMPL\DG European Vocational Skills Week - 2018\DG EVSW - Word template\Links\EVSW- worddoc-ba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0" t="4086" r="2306" b="95468"/>
                  <a:stretch/>
                </pic:blipFill>
                <pic:spPr bwMode="auto">
                  <a:xfrm>
                    <a:off x="0" y="0"/>
                    <a:ext cx="7109460" cy="4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358">
      <w:tab/>
    </w:r>
  </w:p>
  <w:p w:rsidR="00000000" w:rsidRDefault="00A144C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A9D" w:rsidRDefault="002F1A9D">
    <w:pPr>
      <w:pStyle w:val="Header"/>
    </w:pPr>
  </w:p>
  <w:p w:rsidR="00000000" w:rsidRDefault="00A144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73388"/>
    <w:multiLevelType w:val="multilevel"/>
    <w:tmpl w:val="7B029A8E"/>
    <w:lvl w:ilvl="0">
      <w:start w:val="1"/>
      <w:numFmt w:val="bullet"/>
      <w:pStyle w:val="BlueBullet"/>
      <w:lvlText w:val=""/>
      <w:lvlJc w:val="left"/>
      <w:pPr>
        <w:ind w:left="1080" w:hanging="360"/>
      </w:pPr>
      <w:rPr>
        <w:rFonts w:ascii="Symbol" w:hAnsi="Symbol" w:hint="default"/>
        <w:color w:val="003399" w:themeColor="accent2"/>
      </w:rPr>
    </w:lvl>
    <w:lvl w:ilvl="1">
      <w:start w:val="1"/>
      <w:numFmt w:val="bullet"/>
      <w:lvlText w:val=""/>
      <w:lvlJc w:val="left"/>
      <w:pPr>
        <w:ind w:left="1474" w:hanging="340"/>
      </w:pPr>
      <w:rPr>
        <w:rFonts w:ascii="Symbol" w:hAnsi="Symbol" w:hint="default"/>
        <w:color w:val="003399" w:themeColor="accent2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3399" w:themeColor="accent2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AA6719"/>
    <w:multiLevelType w:val="hybridMultilevel"/>
    <w:tmpl w:val="E25A3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41F56"/>
    <w:multiLevelType w:val="hybridMultilevel"/>
    <w:tmpl w:val="32286DFA"/>
    <w:lvl w:ilvl="0" w:tplc="8FDEB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3399" w:themeColor="accent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13123C"/>
    <w:multiLevelType w:val="multilevel"/>
    <w:tmpl w:val="7B029A8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3399" w:themeColor="accent2"/>
      </w:rPr>
    </w:lvl>
    <w:lvl w:ilvl="1">
      <w:start w:val="1"/>
      <w:numFmt w:val="bullet"/>
      <w:lvlText w:val=""/>
      <w:lvlJc w:val="left"/>
      <w:pPr>
        <w:ind w:left="1474" w:hanging="340"/>
      </w:pPr>
      <w:rPr>
        <w:rFonts w:ascii="Symbol" w:hAnsi="Symbol" w:hint="default"/>
        <w:color w:val="003399" w:themeColor="accent2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3399" w:themeColor="accent2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0E62F1"/>
    <w:multiLevelType w:val="multilevel"/>
    <w:tmpl w:val="F238D9A6"/>
    <w:lvl w:ilvl="0">
      <w:start w:val="1"/>
      <w:numFmt w:val="bullet"/>
      <w:pStyle w:val="OrangeBulletList"/>
      <w:lvlText w:val=""/>
      <w:lvlJc w:val="left"/>
      <w:pPr>
        <w:ind w:left="720" w:hanging="360"/>
      </w:pPr>
      <w:rPr>
        <w:rFonts w:ascii="Symbol" w:hAnsi="Symbol" w:hint="default"/>
        <w:color w:val="F39200" w:themeColor="accent1"/>
      </w:rPr>
    </w:lvl>
    <w:lvl w:ilvl="1">
      <w:start w:val="1"/>
      <w:numFmt w:val="bullet"/>
      <w:lvlText w:val=""/>
      <w:lvlJc w:val="left"/>
      <w:pPr>
        <w:ind w:left="1077" w:hanging="340"/>
      </w:pPr>
      <w:rPr>
        <w:rFonts w:ascii="Symbol" w:hAnsi="Symbol" w:hint="default"/>
        <w:color w:val="F39200" w:themeColor="accent1"/>
      </w:rPr>
    </w:lvl>
    <w:lvl w:ilvl="2">
      <w:start w:val="1"/>
      <w:numFmt w:val="bullet"/>
      <w:lvlText w:val=""/>
      <w:lvlJc w:val="left"/>
      <w:pPr>
        <w:ind w:left="1871" w:hanging="510"/>
      </w:pPr>
      <w:rPr>
        <w:rFonts w:ascii="Symbol" w:hAnsi="Symbol" w:hint="default"/>
        <w:color w:val="F39200" w:themeColor="accen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lvl w:ilvl="0">
        <w:start w:val="1"/>
        <w:numFmt w:val="bullet"/>
        <w:pStyle w:val="OrangeBulletList"/>
        <w:lvlText w:val=""/>
        <w:lvlJc w:val="left"/>
        <w:pPr>
          <w:ind w:left="720" w:hanging="360"/>
        </w:pPr>
        <w:rPr>
          <w:rFonts w:ascii="Symbol" w:hAnsi="Symbol" w:hint="default"/>
          <w:color w:val="F39200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40" w:hanging="646"/>
        </w:pPr>
        <w:rPr>
          <w:rFonts w:ascii="Symbol" w:hAnsi="Symbol" w:hint="default"/>
          <w:color w:val="F39200" w:themeColor="accent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5">
    <w:abstractNumId w:val="4"/>
    <w:lvlOverride w:ilvl="0">
      <w:lvl w:ilvl="0">
        <w:start w:val="1"/>
        <w:numFmt w:val="bullet"/>
        <w:pStyle w:val="OrangeBulletList"/>
        <w:lvlText w:val=""/>
        <w:lvlJc w:val="left"/>
        <w:pPr>
          <w:ind w:left="720" w:hanging="360"/>
        </w:pPr>
        <w:rPr>
          <w:rFonts w:ascii="Symbol" w:hAnsi="Symbol" w:hint="default"/>
          <w:color w:val="F39200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134" w:hanging="397"/>
        </w:pPr>
        <w:rPr>
          <w:rFonts w:ascii="Symbol" w:hAnsi="Symbol" w:hint="default"/>
          <w:color w:val="F39200" w:themeColor="accent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6">
    <w:abstractNumId w:val="4"/>
    <w:lvlOverride w:ilvl="0">
      <w:lvl w:ilvl="0">
        <w:start w:val="1"/>
        <w:numFmt w:val="bullet"/>
        <w:pStyle w:val="OrangeBulletList"/>
        <w:lvlText w:val=""/>
        <w:lvlJc w:val="left"/>
        <w:pPr>
          <w:ind w:left="720" w:hanging="360"/>
        </w:pPr>
        <w:rPr>
          <w:rFonts w:ascii="Symbol" w:hAnsi="Symbol" w:hint="default"/>
          <w:color w:val="F39200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077" w:hanging="340"/>
        </w:pPr>
        <w:rPr>
          <w:rFonts w:ascii="Symbol" w:hAnsi="Symbol" w:hint="default"/>
          <w:color w:val="F39200" w:themeColor="accent1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588" w:hanging="511"/>
        </w:pPr>
        <w:rPr>
          <w:rFonts w:ascii="Symbol" w:hAnsi="Symbol" w:hint="default"/>
          <w:color w:val="F39200" w:themeColor="accent1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7">
    <w:abstractNumId w:val="4"/>
    <w:lvlOverride w:ilvl="0">
      <w:lvl w:ilvl="0">
        <w:start w:val="1"/>
        <w:numFmt w:val="bullet"/>
        <w:pStyle w:val="OrangeBulletList"/>
        <w:lvlText w:val=""/>
        <w:lvlJc w:val="left"/>
        <w:pPr>
          <w:ind w:left="720" w:hanging="360"/>
        </w:pPr>
        <w:rPr>
          <w:rFonts w:ascii="Symbol" w:hAnsi="Symbol" w:hint="default"/>
          <w:color w:val="F39200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077" w:hanging="340"/>
        </w:pPr>
        <w:rPr>
          <w:rFonts w:ascii="Symbol" w:hAnsi="Symbol" w:hint="default"/>
          <w:color w:val="F39200" w:themeColor="accent1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474" w:hanging="397"/>
        </w:pPr>
        <w:rPr>
          <w:rFonts w:ascii="Symbol" w:hAnsi="Symbol" w:hint="default"/>
          <w:color w:val="F39200" w:themeColor="accent1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8">
    <w:abstractNumId w:val="4"/>
    <w:lvlOverride w:ilvl="0">
      <w:lvl w:ilvl="0">
        <w:start w:val="1"/>
        <w:numFmt w:val="bullet"/>
        <w:pStyle w:val="OrangeBulletList"/>
        <w:lvlText w:val=""/>
        <w:lvlJc w:val="left"/>
        <w:pPr>
          <w:ind w:left="720" w:hanging="360"/>
        </w:pPr>
        <w:rPr>
          <w:rFonts w:ascii="Symbol" w:hAnsi="Symbol" w:hint="default"/>
          <w:color w:val="F39200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077" w:hanging="340"/>
        </w:pPr>
        <w:rPr>
          <w:rFonts w:ascii="Symbol" w:hAnsi="Symbol" w:hint="default"/>
          <w:color w:val="F39200" w:themeColor="accent1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701" w:hanging="567"/>
        </w:pPr>
        <w:rPr>
          <w:rFonts w:ascii="Symbol" w:hAnsi="Symbol" w:hint="default"/>
          <w:color w:val="F39200" w:themeColor="accent1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>
    <w:abstractNumId w:val="4"/>
    <w:lvlOverride w:ilvl="0">
      <w:lvl w:ilvl="0">
        <w:start w:val="1"/>
        <w:numFmt w:val="bullet"/>
        <w:pStyle w:val="OrangeBulletList"/>
        <w:lvlText w:val=""/>
        <w:lvlJc w:val="left"/>
        <w:pPr>
          <w:ind w:left="720" w:hanging="360"/>
        </w:pPr>
        <w:rPr>
          <w:rFonts w:ascii="Symbol" w:hAnsi="Symbol" w:hint="default"/>
          <w:color w:val="F39200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077" w:hanging="340"/>
        </w:pPr>
        <w:rPr>
          <w:rFonts w:ascii="Symbol" w:hAnsi="Symbol" w:hint="default"/>
          <w:color w:val="F39200" w:themeColor="accent1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474" w:hanging="340"/>
        </w:pPr>
        <w:rPr>
          <w:rFonts w:ascii="Symbol" w:hAnsi="Symbol" w:hint="default"/>
          <w:color w:val="F39200" w:themeColor="accent1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0"/>
    <w:lvlOverride w:ilvl="0">
      <w:lvl w:ilvl="0">
        <w:start w:val="1"/>
        <w:numFmt w:val="bullet"/>
        <w:pStyle w:val="BlueBullet"/>
        <w:lvlText w:val=""/>
        <w:lvlJc w:val="left"/>
        <w:pPr>
          <w:ind w:left="1080" w:hanging="360"/>
        </w:pPr>
        <w:rPr>
          <w:rFonts w:ascii="Symbol" w:hAnsi="Symbol" w:hint="default"/>
          <w:color w:val="003399" w:themeColor="accent2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74" w:hanging="340"/>
        </w:pPr>
        <w:rPr>
          <w:rFonts w:ascii="Symbol" w:hAnsi="Symbol" w:hint="default"/>
          <w:color w:val="003399" w:themeColor="accent2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211" w:hanging="453"/>
        </w:pPr>
        <w:rPr>
          <w:rFonts w:ascii="Symbol" w:hAnsi="Symbol" w:hint="default"/>
          <w:color w:val="003399" w:themeColor="accent2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14">
    <w:abstractNumId w:val="0"/>
    <w:lvlOverride w:ilvl="0">
      <w:lvl w:ilvl="0">
        <w:start w:val="1"/>
        <w:numFmt w:val="bullet"/>
        <w:pStyle w:val="BlueBullet"/>
        <w:lvlText w:val=""/>
        <w:lvlJc w:val="left"/>
        <w:pPr>
          <w:ind w:left="1080" w:hanging="360"/>
        </w:pPr>
        <w:rPr>
          <w:rFonts w:ascii="Symbol" w:hAnsi="Symbol" w:hint="default"/>
          <w:color w:val="003399" w:themeColor="accent2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74" w:hanging="340"/>
        </w:pPr>
        <w:rPr>
          <w:rFonts w:ascii="Symbol" w:hAnsi="Symbol" w:hint="default"/>
          <w:color w:val="003399" w:themeColor="accent2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211" w:hanging="793"/>
        </w:pPr>
        <w:rPr>
          <w:rFonts w:ascii="Symbol" w:hAnsi="Symbol" w:hint="default"/>
          <w:color w:val="003399" w:themeColor="accent2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15">
    <w:abstractNumId w:val="0"/>
    <w:lvlOverride w:ilvl="0">
      <w:lvl w:ilvl="0">
        <w:start w:val="1"/>
        <w:numFmt w:val="bullet"/>
        <w:pStyle w:val="BlueBullet"/>
        <w:lvlText w:val=""/>
        <w:lvlJc w:val="left"/>
        <w:pPr>
          <w:ind w:left="1080" w:hanging="360"/>
        </w:pPr>
        <w:rPr>
          <w:rFonts w:ascii="Symbol" w:hAnsi="Symbol" w:hint="default"/>
          <w:color w:val="003399" w:themeColor="accent2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74" w:hanging="340"/>
        </w:pPr>
        <w:rPr>
          <w:rFonts w:ascii="Symbol" w:hAnsi="Symbol" w:hint="default"/>
          <w:color w:val="003399" w:themeColor="accent2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985" w:hanging="454"/>
        </w:pPr>
        <w:rPr>
          <w:rFonts w:ascii="Symbol" w:hAnsi="Symbol" w:hint="default"/>
          <w:color w:val="003399" w:themeColor="accent2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16">
    <w:abstractNumId w:val="0"/>
    <w:lvlOverride w:ilvl="0">
      <w:lvl w:ilvl="0">
        <w:start w:val="1"/>
        <w:numFmt w:val="bullet"/>
        <w:pStyle w:val="BlueBullet"/>
        <w:lvlText w:val=""/>
        <w:lvlJc w:val="left"/>
        <w:pPr>
          <w:ind w:left="1080" w:hanging="360"/>
        </w:pPr>
        <w:rPr>
          <w:rFonts w:ascii="Symbol" w:hAnsi="Symbol" w:hint="default"/>
          <w:color w:val="003399" w:themeColor="accent2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74" w:hanging="340"/>
        </w:pPr>
        <w:rPr>
          <w:rFonts w:ascii="Symbol" w:hAnsi="Symbol" w:hint="default"/>
          <w:color w:val="003399" w:themeColor="accent2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871" w:hanging="340"/>
        </w:pPr>
        <w:rPr>
          <w:rFonts w:ascii="Symbol" w:hAnsi="Symbol" w:hint="default"/>
          <w:color w:val="003399" w:themeColor="accent2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readOnly" w:formatting="1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23"/>
    <w:rsid w:val="000028D9"/>
    <w:rsid w:val="000051DF"/>
    <w:rsid w:val="00007535"/>
    <w:rsid w:val="000144DD"/>
    <w:rsid w:val="0007724E"/>
    <w:rsid w:val="00085081"/>
    <w:rsid w:val="000914BC"/>
    <w:rsid w:val="000A0117"/>
    <w:rsid w:val="000F2D78"/>
    <w:rsid w:val="000F311D"/>
    <w:rsid w:val="00107EC2"/>
    <w:rsid w:val="00112714"/>
    <w:rsid w:val="001202F4"/>
    <w:rsid w:val="0017156C"/>
    <w:rsid w:val="001C2828"/>
    <w:rsid w:val="001D5586"/>
    <w:rsid w:val="002720DC"/>
    <w:rsid w:val="00286EAC"/>
    <w:rsid w:val="002E0056"/>
    <w:rsid w:val="002E3A27"/>
    <w:rsid w:val="002F1A9D"/>
    <w:rsid w:val="003114A4"/>
    <w:rsid w:val="00320F84"/>
    <w:rsid w:val="003211E9"/>
    <w:rsid w:val="00340358"/>
    <w:rsid w:val="00340F08"/>
    <w:rsid w:val="00367DD9"/>
    <w:rsid w:val="003F152B"/>
    <w:rsid w:val="0045633B"/>
    <w:rsid w:val="004966B0"/>
    <w:rsid w:val="004D7117"/>
    <w:rsid w:val="004E41BE"/>
    <w:rsid w:val="0052381F"/>
    <w:rsid w:val="00523B16"/>
    <w:rsid w:val="00524C19"/>
    <w:rsid w:val="0055136D"/>
    <w:rsid w:val="00571B9C"/>
    <w:rsid w:val="005A445E"/>
    <w:rsid w:val="005A4C60"/>
    <w:rsid w:val="005A528F"/>
    <w:rsid w:val="005B3E36"/>
    <w:rsid w:val="005C0301"/>
    <w:rsid w:val="00640E1E"/>
    <w:rsid w:val="006466FF"/>
    <w:rsid w:val="0065017B"/>
    <w:rsid w:val="00662AB6"/>
    <w:rsid w:val="006862D5"/>
    <w:rsid w:val="00690CD4"/>
    <w:rsid w:val="00696485"/>
    <w:rsid w:val="006A1688"/>
    <w:rsid w:val="006A7094"/>
    <w:rsid w:val="006C1C56"/>
    <w:rsid w:val="006F0E73"/>
    <w:rsid w:val="00710490"/>
    <w:rsid w:val="00721730"/>
    <w:rsid w:val="00725613"/>
    <w:rsid w:val="00735077"/>
    <w:rsid w:val="00796AD8"/>
    <w:rsid w:val="007A6211"/>
    <w:rsid w:val="007B536E"/>
    <w:rsid w:val="007C2CF5"/>
    <w:rsid w:val="00827E8A"/>
    <w:rsid w:val="00860AE8"/>
    <w:rsid w:val="00886153"/>
    <w:rsid w:val="008D1EA2"/>
    <w:rsid w:val="008E04F9"/>
    <w:rsid w:val="00904CEB"/>
    <w:rsid w:val="00910908"/>
    <w:rsid w:val="00942254"/>
    <w:rsid w:val="00942404"/>
    <w:rsid w:val="009633D0"/>
    <w:rsid w:val="00972FA9"/>
    <w:rsid w:val="009A3158"/>
    <w:rsid w:val="009D78C1"/>
    <w:rsid w:val="009F5B2D"/>
    <w:rsid w:val="00A07223"/>
    <w:rsid w:val="00A144C0"/>
    <w:rsid w:val="00A552E4"/>
    <w:rsid w:val="00A573F4"/>
    <w:rsid w:val="00AB05DB"/>
    <w:rsid w:val="00AB4C93"/>
    <w:rsid w:val="00AC3C9A"/>
    <w:rsid w:val="00B3431D"/>
    <w:rsid w:val="00B437E2"/>
    <w:rsid w:val="00B77F2D"/>
    <w:rsid w:val="00BA7FDB"/>
    <w:rsid w:val="00C45B9E"/>
    <w:rsid w:val="00C66A7B"/>
    <w:rsid w:val="00C80893"/>
    <w:rsid w:val="00C92A9B"/>
    <w:rsid w:val="00CA53A4"/>
    <w:rsid w:val="00D02267"/>
    <w:rsid w:val="00D50746"/>
    <w:rsid w:val="00D54250"/>
    <w:rsid w:val="00D72926"/>
    <w:rsid w:val="00E23AAD"/>
    <w:rsid w:val="00E348AF"/>
    <w:rsid w:val="00E4055E"/>
    <w:rsid w:val="00E709FA"/>
    <w:rsid w:val="00EC727F"/>
    <w:rsid w:val="00FB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48D3F02"/>
  <w15:docId w15:val="{696D3507-5C79-42C8-98BD-5FA87FA0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G EMPL Body Copy"/>
    <w:qFormat/>
    <w:rsid w:val="002F1A9D"/>
    <w:pPr>
      <w:spacing w:after="100" w:line="240" w:lineRule="auto"/>
    </w:pPr>
    <w:rPr>
      <w:rFonts w:ascii="Arial" w:hAnsi="Arial"/>
      <w:color w:val="4D4D4D" w:themeColor="text1" w:themeTint="D9"/>
      <w:lang w:eastAsia="en-GB"/>
    </w:rPr>
  </w:style>
  <w:style w:type="paragraph" w:styleId="Heading1">
    <w:name w:val="heading 1"/>
    <w:aliases w:val="Heading"/>
    <w:basedOn w:val="BasicParagraph"/>
    <w:next w:val="Normal"/>
    <w:link w:val="Heading1Char"/>
    <w:uiPriority w:val="9"/>
    <w:qFormat/>
    <w:rsid w:val="002F1A9D"/>
    <w:pPr>
      <w:outlineLvl w:val="0"/>
    </w:pPr>
    <w:rPr>
      <w:rFonts w:cs="Arial"/>
      <w:b/>
      <w:color w:val="003399" w:themeColor="accent2"/>
      <w:sz w:val="50"/>
      <w:szCs w:val="50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2F1A9D"/>
    <w:pPr>
      <w:spacing w:before="200"/>
      <w:outlineLvl w:val="1"/>
    </w:pPr>
    <w:rPr>
      <w:rFonts w:cs="Arial"/>
      <w:b/>
      <w:bCs/>
      <w:color w:val="F6A831"/>
      <w:sz w:val="36"/>
      <w:szCs w:val="26"/>
    </w:rPr>
  </w:style>
  <w:style w:type="paragraph" w:styleId="Heading3">
    <w:name w:val="heading 3"/>
    <w:aliases w:val="Section Heading"/>
    <w:basedOn w:val="Body"/>
    <w:next w:val="Normal"/>
    <w:link w:val="Heading3Char"/>
    <w:uiPriority w:val="9"/>
    <w:unhideWhenUsed/>
    <w:qFormat/>
    <w:rsid w:val="002F1A9D"/>
    <w:pPr>
      <w:spacing w:before="85"/>
      <w:outlineLvl w:val="2"/>
    </w:pPr>
    <w:rPr>
      <w:b/>
      <w:bCs/>
      <w:color w:val="003399" w:themeColor="accent2"/>
      <w:sz w:val="28"/>
      <w:szCs w:val="22"/>
    </w:rPr>
  </w:style>
  <w:style w:type="paragraph" w:styleId="Heading4">
    <w:name w:val="heading 4"/>
    <w:aliases w:val="Paragraph Heading"/>
    <w:basedOn w:val="Body"/>
    <w:next w:val="Normal"/>
    <w:link w:val="Heading4Char"/>
    <w:uiPriority w:val="9"/>
    <w:unhideWhenUsed/>
    <w:qFormat/>
    <w:rsid w:val="002F1A9D"/>
    <w:pPr>
      <w:outlineLvl w:val="3"/>
    </w:pPr>
    <w:rPr>
      <w:b/>
    </w:rPr>
  </w:style>
  <w:style w:type="paragraph" w:styleId="Heading5">
    <w:name w:val="heading 5"/>
    <w:aliases w:val="Front Cover title"/>
    <w:basedOn w:val="BasicParagraph"/>
    <w:next w:val="Normal"/>
    <w:link w:val="Heading5Char"/>
    <w:uiPriority w:val="9"/>
    <w:unhideWhenUsed/>
    <w:qFormat/>
    <w:rsid w:val="002F1A9D"/>
    <w:pPr>
      <w:outlineLvl w:val="4"/>
    </w:pPr>
    <w:rPr>
      <w:rFonts w:cs="Arial"/>
      <w:color w:val="292C69" w:themeColor="text2"/>
      <w:sz w:val="50"/>
      <w:szCs w:val="5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437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948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2F1A9D"/>
    <w:rPr>
      <w:rFonts w:ascii="Arial" w:hAnsi="Arial" w:cs="Arial"/>
      <w:b/>
      <w:color w:val="003399" w:themeColor="accent2"/>
      <w:sz w:val="50"/>
      <w:szCs w:val="50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2F1A9D"/>
    <w:rPr>
      <w:rFonts w:ascii="Arial" w:hAnsi="Arial" w:cs="Arial"/>
      <w:b/>
      <w:bCs/>
      <w:color w:val="F6A831"/>
      <w:sz w:val="3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0D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0DC"/>
    <w:rPr>
      <w:rFonts w:ascii="Tahoma" w:hAnsi="Tahoma" w:cs="Tahoma"/>
      <w:color w:val="4D4D4D" w:themeColor="text1" w:themeTint="D9"/>
      <w:sz w:val="16"/>
      <w:szCs w:val="16"/>
    </w:rPr>
  </w:style>
  <w:style w:type="paragraph" w:styleId="NoSpacing">
    <w:name w:val="No Spacing"/>
    <w:link w:val="NoSpacingChar"/>
    <w:uiPriority w:val="1"/>
    <w:qFormat/>
    <w:rsid w:val="002F1A9D"/>
    <w:pPr>
      <w:spacing w:after="0" w:line="240" w:lineRule="auto"/>
    </w:pPr>
    <w:rPr>
      <w:rFonts w:ascii="Arial" w:hAnsi="Arial"/>
      <w:color w:val="4D4D4D" w:themeColor="text1" w:themeTint="D9"/>
      <w:sz w:val="20"/>
    </w:rPr>
  </w:style>
  <w:style w:type="character" w:customStyle="1" w:styleId="Heading3Char">
    <w:name w:val="Heading 3 Char"/>
    <w:aliases w:val="Section Heading Char"/>
    <w:basedOn w:val="DefaultParagraphFont"/>
    <w:link w:val="Heading3"/>
    <w:uiPriority w:val="9"/>
    <w:rsid w:val="002F1A9D"/>
    <w:rPr>
      <w:rFonts w:ascii="Arial" w:hAnsi="Arial" w:cs="Arial"/>
      <w:b/>
      <w:bCs/>
      <w:color w:val="003399" w:themeColor="accent2"/>
      <w:sz w:val="28"/>
    </w:rPr>
  </w:style>
  <w:style w:type="character" w:customStyle="1" w:styleId="Heading4Char">
    <w:name w:val="Heading 4 Char"/>
    <w:aliases w:val="Paragraph Heading Char"/>
    <w:basedOn w:val="DefaultParagraphFont"/>
    <w:link w:val="Heading4"/>
    <w:uiPriority w:val="9"/>
    <w:rsid w:val="002F1A9D"/>
    <w:rPr>
      <w:rFonts w:ascii="Arial" w:hAnsi="Arial" w:cs="Arial"/>
      <w:b/>
      <w:color w:val="6D6C5F"/>
      <w:szCs w:val="20"/>
    </w:rPr>
  </w:style>
  <w:style w:type="paragraph" w:styleId="NormalWeb">
    <w:name w:val="Normal (Web)"/>
    <w:basedOn w:val="Normal"/>
    <w:uiPriority w:val="99"/>
    <w:semiHidden/>
    <w:unhideWhenUsed/>
    <w:rsid w:val="008E04F9"/>
    <w:pPr>
      <w:spacing w:before="100" w:beforeAutospacing="1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1A9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1A9D"/>
    <w:rPr>
      <w:rFonts w:ascii="Arial" w:hAnsi="Arial"/>
      <w:color w:val="4D4D4D" w:themeColor="text1" w:themeTint="D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1A9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1A9D"/>
    <w:rPr>
      <w:rFonts w:ascii="Arial" w:hAnsi="Arial"/>
      <w:color w:val="4D4D4D" w:themeColor="text1" w:themeTint="D9"/>
      <w:lang w:eastAsia="en-GB"/>
    </w:rPr>
  </w:style>
  <w:style w:type="character" w:customStyle="1" w:styleId="Heading5Char">
    <w:name w:val="Heading 5 Char"/>
    <w:aliases w:val="Front Cover title Char"/>
    <w:basedOn w:val="DefaultParagraphFont"/>
    <w:link w:val="Heading5"/>
    <w:uiPriority w:val="9"/>
    <w:rsid w:val="002F1A9D"/>
    <w:rPr>
      <w:rFonts w:ascii="Arial" w:hAnsi="Arial" w:cs="Arial"/>
      <w:color w:val="292C69" w:themeColor="text2"/>
      <w:sz w:val="50"/>
      <w:szCs w:val="50"/>
    </w:rPr>
  </w:style>
  <w:style w:type="character" w:customStyle="1" w:styleId="Heading6Char">
    <w:name w:val="Heading 6 Char"/>
    <w:basedOn w:val="DefaultParagraphFont"/>
    <w:link w:val="Heading6"/>
    <w:uiPriority w:val="9"/>
    <w:rsid w:val="00B437E2"/>
    <w:rPr>
      <w:rFonts w:asciiTheme="majorHAnsi" w:eastAsiaTheme="majorEastAsia" w:hAnsiTheme="majorHAnsi" w:cstheme="majorBidi"/>
      <w:i/>
      <w:iCs/>
      <w:color w:val="794800" w:themeColor="accent1" w:themeShade="7F"/>
      <w:sz w:val="19"/>
    </w:rPr>
  </w:style>
  <w:style w:type="character" w:customStyle="1" w:styleId="NoSpacingChar">
    <w:name w:val="No Spacing Char"/>
    <w:basedOn w:val="DefaultParagraphFont"/>
    <w:link w:val="NoSpacing"/>
    <w:uiPriority w:val="1"/>
    <w:rsid w:val="002F1A9D"/>
    <w:rPr>
      <w:rFonts w:ascii="Arial" w:hAnsi="Arial"/>
      <w:color w:val="4D4D4D" w:themeColor="text1" w:themeTint="D9"/>
      <w:sz w:val="20"/>
    </w:rPr>
  </w:style>
  <w:style w:type="character" w:styleId="Hyperlink">
    <w:name w:val="Hyperlink"/>
    <w:basedOn w:val="DefaultParagraphFont"/>
    <w:uiPriority w:val="99"/>
    <w:unhideWhenUsed/>
    <w:rsid w:val="002F1A9D"/>
    <w:rPr>
      <w:rFonts w:ascii="Arial" w:hAnsi="Arial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2F1A9D"/>
    <w:pPr>
      <w:autoSpaceDE w:val="0"/>
      <w:autoSpaceDN w:val="0"/>
      <w:adjustRightInd w:val="0"/>
      <w:spacing w:after="0" w:line="288" w:lineRule="auto"/>
      <w:textAlignment w:val="center"/>
    </w:pPr>
    <w:rPr>
      <w:rFonts w:cs="Minion Pro"/>
      <w:color w:val="000000"/>
      <w:szCs w:val="24"/>
      <w:lang w:eastAsia="en-US"/>
    </w:rPr>
  </w:style>
  <w:style w:type="paragraph" w:customStyle="1" w:styleId="Body">
    <w:name w:val="Body"/>
    <w:basedOn w:val="Normal"/>
    <w:uiPriority w:val="99"/>
    <w:qFormat/>
    <w:rsid w:val="002F1A9D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cs="Arial"/>
      <w:color w:val="6D6C5F"/>
      <w:szCs w:val="20"/>
      <w:lang w:eastAsia="en-US"/>
    </w:rPr>
  </w:style>
  <w:style w:type="paragraph" w:customStyle="1" w:styleId="OrangeBulletList">
    <w:name w:val="Orange Bullet List"/>
    <w:basedOn w:val="Normal"/>
    <w:link w:val="OrangeBulletListChar"/>
    <w:qFormat/>
    <w:rsid w:val="002F1A9D"/>
    <w:pPr>
      <w:numPr>
        <w:numId w:val="2"/>
      </w:numPr>
    </w:pPr>
    <w:rPr>
      <w:lang w:eastAsia="en-US"/>
    </w:rPr>
  </w:style>
  <w:style w:type="paragraph" w:customStyle="1" w:styleId="BlueBullet">
    <w:name w:val="Blue Bullet"/>
    <w:link w:val="BlueBulletChar"/>
    <w:qFormat/>
    <w:rsid w:val="002F1A9D"/>
    <w:pPr>
      <w:numPr>
        <w:numId w:val="12"/>
      </w:numPr>
    </w:pPr>
    <w:rPr>
      <w:rFonts w:ascii="Arial" w:hAnsi="Arial"/>
      <w:color w:val="4D4D4D" w:themeColor="text1" w:themeTint="D9"/>
    </w:rPr>
  </w:style>
  <w:style w:type="character" w:customStyle="1" w:styleId="OrangeBulletListChar">
    <w:name w:val="Orange Bullet List Char"/>
    <w:basedOn w:val="DefaultParagraphFont"/>
    <w:link w:val="OrangeBulletList"/>
    <w:rsid w:val="002F1A9D"/>
    <w:rPr>
      <w:rFonts w:ascii="Arial" w:hAnsi="Arial"/>
      <w:color w:val="4D4D4D" w:themeColor="text1" w:themeTint="D9"/>
    </w:rPr>
  </w:style>
  <w:style w:type="character" w:customStyle="1" w:styleId="BlueBulletChar">
    <w:name w:val="Blue Bullet Char"/>
    <w:basedOn w:val="DefaultParagraphFont"/>
    <w:link w:val="BlueBullet"/>
    <w:rsid w:val="002F1A9D"/>
    <w:rPr>
      <w:rFonts w:ascii="Arial" w:hAnsi="Arial"/>
      <w:color w:val="4D4D4D" w:themeColor="text1" w:themeTint="D9"/>
    </w:rPr>
  </w:style>
  <w:style w:type="paragraph" w:styleId="ListParagraph">
    <w:name w:val="List Paragraph"/>
    <w:basedOn w:val="Normal"/>
    <w:uiPriority w:val="34"/>
    <w:qFormat/>
    <w:rsid w:val="002F1A9D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2F1A9D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2F1A9D"/>
    <w:rPr>
      <w:rFonts w:ascii="Arial" w:hAnsi="Arial"/>
      <w:b/>
      <w:bCs/>
      <w:smallCaps/>
      <w:color w:val="F39200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2F1A9D"/>
    <w:rPr>
      <w:rFonts w:ascii="Arial" w:hAnsi="Arial"/>
      <w:smallCaps/>
      <w:color w:val="787878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A9D"/>
    <w:pPr>
      <w:pBdr>
        <w:top w:val="single" w:sz="4" w:space="10" w:color="F39200" w:themeColor="accent1"/>
        <w:bottom w:val="single" w:sz="4" w:space="10" w:color="F39200" w:themeColor="accent1"/>
      </w:pBdr>
      <w:spacing w:before="360" w:after="360"/>
      <w:ind w:left="864" w:right="864"/>
      <w:jc w:val="center"/>
    </w:pPr>
    <w:rPr>
      <w:i/>
      <w:iCs/>
      <w:color w:val="F392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A9D"/>
    <w:rPr>
      <w:rFonts w:ascii="Arial" w:hAnsi="Arial"/>
      <w:i/>
      <w:iCs/>
      <w:color w:val="F39200" w:themeColor="accent1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2F1A9D"/>
    <w:pPr>
      <w:spacing w:before="200" w:after="160"/>
      <w:ind w:left="864" w:right="864"/>
      <w:jc w:val="center"/>
    </w:pPr>
    <w:rPr>
      <w:i/>
      <w:iCs/>
      <w:color w:val="6363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A9D"/>
    <w:rPr>
      <w:rFonts w:ascii="Arial" w:hAnsi="Arial"/>
      <w:i/>
      <w:iCs/>
      <w:color w:val="636363" w:themeColor="text1" w:themeTint="BF"/>
      <w:lang w:eastAsia="en-GB"/>
    </w:rPr>
  </w:style>
  <w:style w:type="character" w:styleId="Strong">
    <w:name w:val="Strong"/>
    <w:basedOn w:val="DefaultParagraphFont"/>
    <w:uiPriority w:val="22"/>
    <w:qFormat/>
    <w:rsid w:val="002F1A9D"/>
    <w:rPr>
      <w:rFonts w:ascii="Arial" w:hAnsi="Arial"/>
      <w:b/>
      <w:bCs/>
    </w:rPr>
  </w:style>
  <w:style w:type="character" w:styleId="IntenseEmphasis">
    <w:name w:val="Intense Emphasis"/>
    <w:basedOn w:val="DefaultParagraphFont"/>
    <w:uiPriority w:val="21"/>
    <w:qFormat/>
    <w:rsid w:val="002F1A9D"/>
    <w:rPr>
      <w:rFonts w:ascii="Arial" w:hAnsi="Arial"/>
      <w:i/>
      <w:iCs/>
      <w:color w:val="F39200" w:themeColor="accent1"/>
    </w:rPr>
  </w:style>
  <w:style w:type="character" w:styleId="Emphasis">
    <w:name w:val="Emphasis"/>
    <w:basedOn w:val="DefaultParagraphFont"/>
    <w:uiPriority w:val="20"/>
    <w:qFormat/>
    <w:rsid w:val="002F1A9D"/>
    <w:rPr>
      <w:rFonts w:ascii="Arial" w:hAnsi="Arial"/>
      <w:i/>
      <w:iCs/>
    </w:rPr>
  </w:style>
  <w:style w:type="character" w:styleId="SubtleEmphasis">
    <w:name w:val="Subtle Emphasis"/>
    <w:basedOn w:val="DefaultParagraphFont"/>
    <w:uiPriority w:val="19"/>
    <w:qFormat/>
    <w:rsid w:val="002F1A9D"/>
    <w:rPr>
      <w:i/>
      <w:iCs/>
      <w:color w:val="636363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.jones\AppData\Local\Microsoft\Windows\Temporary%20Internet%20Files\Content.IE5\QZSVAL3L\DG%20EMPL%20-%20Word%20Template%20Option%202.dotx" TargetMode="External"/></Relationships>
</file>

<file path=word/theme/theme1.xml><?xml version="1.0" encoding="utf-8"?>
<a:theme xmlns:a="http://schemas.openxmlformats.org/drawingml/2006/main" name="Office Theme">
  <a:themeElements>
    <a:clrScheme name="EVSW Colour Palette 2018">
      <a:dk1>
        <a:srgbClr val="2F2F2F"/>
      </a:dk1>
      <a:lt1>
        <a:srgbClr val="FFFFFF"/>
      </a:lt1>
      <a:dk2>
        <a:srgbClr val="292C69"/>
      </a:dk2>
      <a:lt2>
        <a:srgbClr val="878787"/>
      </a:lt2>
      <a:accent1>
        <a:srgbClr val="F39200"/>
      </a:accent1>
      <a:accent2>
        <a:srgbClr val="003399"/>
      </a:accent2>
      <a:accent3>
        <a:srgbClr val="A3195B"/>
      </a:accent3>
      <a:accent4>
        <a:srgbClr val="95C11F"/>
      </a:accent4>
      <a:accent5>
        <a:srgbClr val="F49600"/>
      </a:accent5>
      <a:accent6>
        <a:srgbClr val="1D71B8"/>
      </a:accent6>
      <a:hlink>
        <a:srgbClr val="36A9E1"/>
      </a:hlink>
      <a:folHlink>
        <a:srgbClr val="C41B6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3EC3-0E87-4FED-BABA-9093F2FE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EMPL - Word Template Option 2.dotx</Template>
  <TotalTime>0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 EMPL Word Template</vt:lpstr>
    </vt:vector>
  </TitlesOfParts>
  <Company>Ecorys UK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 EMPL Word Template</dc:title>
  <dc:creator>Emily Jones</dc:creator>
  <cp:lastModifiedBy>Rebekah Burke</cp:lastModifiedBy>
  <cp:revision>2</cp:revision>
  <cp:lastPrinted>2018-08-09T16:38:00Z</cp:lastPrinted>
  <dcterms:created xsi:type="dcterms:W3CDTF">2018-08-28T11:19:00Z</dcterms:created>
  <dcterms:modified xsi:type="dcterms:W3CDTF">2018-08-28T11:19:00Z</dcterms:modified>
</cp:coreProperties>
</file>